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979820"/>
        <w:docPartObj>
          <w:docPartGallery w:val="Cover Pages"/>
          <w:docPartUnique/>
        </w:docPartObj>
      </w:sdtPr>
      <w:sdtContent>
        <w:p w14:paraId="6E83B3BC" w14:textId="77777777" w:rsidR="00044119" w:rsidRPr="00E933C7" w:rsidRDefault="00E933C7">
          <w:pPr>
            <w:rPr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2506177" wp14:editId="10B7FFB4">
                <wp:simplePos x="0" y="0"/>
                <wp:positionH relativeFrom="page">
                  <wp:posOffset>-10043</wp:posOffset>
                </wp:positionH>
                <wp:positionV relativeFrom="page">
                  <wp:posOffset>-15766</wp:posOffset>
                </wp:positionV>
                <wp:extent cx="6101064" cy="8625205"/>
                <wp:effectExtent l="0" t="0" r="0" b="0"/>
                <wp:wrapNone/>
                <wp:docPr id="190719357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7193570" name="Picture 3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1064" cy="862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D932809" w14:textId="77777777" w:rsidR="00044119" w:rsidRDefault="0004411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DD95E66" wp14:editId="1707703C">
                    <wp:simplePos x="0" y="0"/>
                    <wp:positionH relativeFrom="page">
                      <wp:posOffset>787400</wp:posOffset>
                    </wp:positionH>
                    <wp:positionV relativeFrom="page">
                      <wp:posOffset>2602230</wp:posOffset>
                    </wp:positionV>
                    <wp:extent cx="4491990" cy="1406769"/>
                    <wp:effectExtent l="0" t="0" r="0" b="0"/>
                    <wp:wrapSquare wrapText="bothSides"/>
                    <wp:docPr id="470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1990" cy="14067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A7F9E7E" w14:textId="77777777" w:rsidR="00044119" w:rsidRPr="00572BC9" w:rsidRDefault="00572BC9" w:rsidP="00572BC9">
                                <w:pPr>
                                  <w:bidi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FFFFFF" w:themeColor="background1"/>
                                    <w:sz w:val="72"/>
                                    <w:szCs w:val="144"/>
                                    <w:rtl/>
                                  </w:rPr>
                                </w:pPr>
                                <w:r w:rsidRPr="00572BC9">
                                  <w:rPr>
                                    <w:rFonts w:ascii="Saudi" w:eastAsiaTheme="majorEastAsia" w:hAnsi="Saudi" w:cs="Saudi" w:hint="cs"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  <w:rtl/>
                                  </w:rPr>
                                  <w:t>العنوان</w:t>
                                </w:r>
                              </w:p>
                              <w:p w14:paraId="4CF029A1" w14:textId="77777777" w:rsidR="00044119" w:rsidRPr="00572BC9" w:rsidRDefault="00572BC9" w:rsidP="00E933C7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HAnsi"/>
                                    <w:noProof/>
                                    <w:color w:val="958D74" w:themeColor="text2"/>
                                    <w:sz w:val="32"/>
                                    <w:szCs w:val="40"/>
                                    <w:lang w:val="en-US"/>
                                  </w:rPr>
                                </w:pPr>
                                <w:r w:rsidRPr="00572BC9">
                                  <w:rPr>
                                    <w:rFonts w:asciiTheme="majorHAnsi" w:eastAsiaTheme="majorEastAsia" w:hAnsiTheme="majorHAnsi" w:cstheme="majorHAnsi"/>
                                    <w:noProof/>
                                    <w:color w:val="958D74" w:themeColor="text2"/>
                                    <w:sz w:val="32"/>
                                    <w:szCs w:val="32"/>
                                    <w:rtl/>
                                  </w:rPr>
                                  <w:t>العنوان الثانوي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D95E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62pt;margin-top:204.9pt;width:353.7pt;height:1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" filled="f" stroked="f" strokeweight=".5pt">
                    <v:textbox>
                      <w:txbxContent>
                        <w:p w14:paraId="3A7F9E7E" w14:textId="77777777" w:rsidR="00044119" w:rsidRPr="00572BC9" w:rsidRDefault="00572BC9" w:rsidP="00572BC9">
                          <w:pPr>
                            <w:bidi/>
                            <w:jc w:val="center"/>
                            <w:rPr>
                              <w:rFonts w:asciiTheme="majorHAnsi" w:eastAsiaTheme="majorEastAsia" w:hAnsiTheme="majorHAnsi" w:cstheme="majorBidi"/>
                              <w:noProof/>
                              <w:color w:val="FFFFFF" w:themeColor="background1"/>
                              <w:sz w:val="72"/>
                              <w:szCs w:val="144"/>
                              <w:rtl/>
                            </w:rPr>
                          </w:pPr>
                          <w:r w:rsidRPr="00572BC9">
                            <w:rPr>
                              <w:rFonts w:ascii="Saudi" w:eastAsiaTheme="majorEastAsia" w:hAnsi="Saudi" w:cs="Saudi" w:hint="cs"/>
                              <w:noProof/>
                              <w:color w:val="FFFFFF" w:themeColor="background1"/>
                              <w:sz w:val="96"/>
                              <w:szCs w:val="96"/>
                              <w:rtl/>
                            </w:rPr>
                            <w:t>العنوان</w:t>
                          </w:r>
                        </w:p>
                        <w:p w14:paraId="4CF029A1" w14:textId="77777777" w:rsidR="00044119" w:rsidRPr="00572BC9" w:rsidRDefault="00572BC9" w:rsidP="00E933C7">
                          <w:pPr>
                            <w:jc w:val="center"/>
                            <w:rPr>
                              <w:rFonts w:asciiTheme="majorHAnsi" w:eastAsiaTheme="majorEastAsia" w:hAnsiTheme="majorHAnsi" w:cstheme="majorHAnsi"/>
                              <w:noProof/>
                              <w:color w:val="958D74" w:themeColor="text2"/>
                              <w:sz w:val="32"/>
                              <w:szCs w:val="40"/>
                              <w:lang w:val="en-US"/>
                            </w:rPr>
                          </w:pPr>
                          <w:r w:rsidRPr="00572BC9">
                            <w:rPr>
                              <w:rFonts w:asciiTheme="majorHAnsi" w:eastAsiaTheme="majorEastAsia" w:hAnsiTheme="majorHAnsi" w:cstheme="majorHAnsi"/>
                              <w:noProof/>
                              <w:color w:val="958D74" w:themeColor="text2"/>
                              <w:sz w:val="32"/>
                              <w:szCs w:val="32"/>
                              <w:rtl/>
                            </w:rPr>
                            <w:t>العنوان الثانوي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173BB1C" w14:textId="77777777" w:rsidR="00044119" w:rsidRDefault="00044119"/>
    <w:p w14:paraId="6FDDF2D7" w14:textId="77777777" w:rsidR="00044119" w:rsidRPr="00E933C7" w:rsidRDefault="00044119" w:rsidP="00572BC9">
      <w:pPr>
        <w:pStyle w:val="Footer"/>
        <w:bidi/>
      </w:pPr>
      <w:r w:rsidRPr="00E933C7">
        <w:br w:type="page"/>
      </w:r>
    </w:p>
    <w:p w14:paraId="30BA21DC" w14:textId="77777777" w:rsidR="00044119" w:rsidRDefault="00BE728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36966F8" wp14:editId="4DA00246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6101080" cy="8625205"/>
            <wp:effectExtent l="0" t="0" r="0" b="0"/>
            <wp:wrapNone/>
            <wp:docPr id="1887717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17320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1C338" w14:textId="77777777" w:rsidR="00044119" w:rsidRDefault="00044119">
      <w:r>
        <w:br w:type="page"/>
      </w:r>
    </w:p>
    <w:p w14:paraId="119B346E" w14:textId="77777777" w:rsidR="00601F06" w:rsidRDefault="00601F06"/>
    <w:p w14:paraId="0A3727D2" w14:textId="77777777" w:rsidR="00601F06" w:rsidRPr="00572BC9" w:rsidRDefault="00601F06" w:rsidP="00572BC9">
      <w:pPr>
        <w:pStyle w:val="Title"/>
        <w:bidi/>
        <w:rPr>
          <w:rtl/>
        </w:rPr>
      </w:pPr>
      <w:r>
        <w:br w:type="page"/>
      </w:r>
      <w:r w:rsidR="00572BC9" w:rsidRPr="00572BC9">
        <w:rPr>
          <w:rFonts w:hint="cs"/>
          <w:rtl/>
        </w:rPr>
        <w:lastRenderedPageBreak/>
        <w:t xml:space="preserve">العنوان  </w:t>
      </w:r>
    </w:p>
    <w:p w14:paraId="00FF5E30" w14:textId="77777777" w:rsidR="00572BC9" w:rsidRPr="00572BC9" w:rsidRDefault="00572BC9" w:rsidP="00572BC9">
      <w:pPr>
        <w:pStyle w:val="Heading1"/>
        <w:bidi/>
        <w:rPr>
          <w:rtl/>
        </w:rPr>
      </w:pPr>
      <w:r w:rsidRPr="00572BC9">
        <w:rPr>
          <w:rFonts w:hint="cs"/>
          <w:rtl/>
        </w:rPr>
        <w:t xml:space="preserve">الجانبي </w:t>
      </w:r>
    </w:p>
    <w:p w14:paraId="5FCD0212" w14:textId="77777777" w:rsidR="00572BC9" w:rsidRPr="008D6AAF" w:rsidRDefault="00572BC9" w:rsidP="008D6AAF">
      <w:pPr>
        <w:bidi/>
      </w:pPr>
      <w:r w:rsidRPr="008D6AAF">
        <w:rPr>
          <w:rFonts w:hint="cs"/>
          <w:rtl/>
        </w:rPr>
        <w:t>النص</w:t>
      </w:r>
    </w:p>
    <w:p w14:paraId="56D553F1" w14:textId="77777777" w:rsidR="00601F06" w:rsidRDefault="00601F06"/>
    <w:p w14:paraId="51021CF7" w14:textId="77777777" w:rsidR="00601F06" w:rsidRPr="008D6AAF" w:rsidRDefault="00601F06">
      <w:pPr>
        <w:rPr>
          <w:rFonts w:cs="Calibri"/>
        </w:rPr>
      </w:pPr>
      <w:r>
        <w:br w:type="page"/>
      </w:r>
    </w:p>
    <w:p w14:paraId="591E1675" w14:textId="77777777" w:rsidR="00AC5BB4" w:rsidRDefault="00601F0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E840A87" wp14:editId="7A94A160">
            <wp:simplePos x="0" y="0"/>
            <wp:positionH relativeFrom="page">
              <wp:posOffset>5728</wp:posOffset>
            </wp:positionH>
            <wp:positionV relativeFrom="page">
              <wp:posOffset>0</wp:posOffset>
            </wp:positionV>
            <wp:extent cx="6101343" cy="8625600"/>
            <wp:effectExtent l="0" t="0" r="0" b="0"/>
            <wp:wrapNone/>
            <wp:docPr id="20328267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26744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43" cy="8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BB4" w:rsidSect="00E933C7">
      <w:headerReference w:type="even" r:id="rId9"/>
      <w:footerReference w:type="even" r:id="rId10"/>
      <w:footerReference w:type="default" r:id="rId11"/>
      <w:pgSz w:w="9620" w:h="13600" w:orient="landscape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598E7" w14:textId="77777777" w:rsidR="00B06DB6" w:rsidRDefault="00B06DB6" w:rsidP="00E933C7">
      <w:r>
        <w:separator/>
      </w:r>
    </w:p>
  </w:endnote>
  <w:endnote w:type="continuationSeparator" w:id="0">
    <w:p w14:paraId="23F0E50B" w14:textId="77777777" w:rsidR="00B06DB6" w:rsidRDefault="00B06DB6" w:rsidP="00E9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udi">
    <w:altName w:val="Arial"/>
    <w:panose1 w:val="020B0604020202020204"/>
    <w:charset w:val="B2"/>
    <w:family w:val="swiss"/>
    <w:pitch w:val="variable"/>
    <w:sig w:usb0="A00020EF" w:usb1="8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6135774"/>
      <w:docPartObj>
        <w:docPartGallery w:val="Page Numbers (Bottom of Page)"/>
        <w:docPartUnique/>
      </w:docPartObj>
    </w:sdtPr>
    <w:sdtContent>
      <w:p w14:paraId="31B7CA6F" w14:textId="77777777" w:rsidR="00E933C7" w:rsidRDefault="00E933C7" w:rsidP="00BB221D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2DDE368" w14:textId="77777777" w:rsidR="00E933C7" w:rsidRDefault="00E933C7" w:rsidP="00E933C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98922965"/>
      <w:docPartObj>
        <w:docPartGallery w:val="Page Numbers (Bottom of Page)"/>
        <w:docPartUnique/>
      </w:docPartObj>
    </w:sdtPr>
    <w:sdtContent>
      <w:p w14:paraId="0DA3F233" w14:textId="77777777" w:rsidR="00E933C7" w:rsidRDefault="00E933C7" w:rsidP="00BB221D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58F509D" w14:textId="77777777" w:rsidR="00E933C7" w:rsidRDefault="00E933C7" w:rsidP="00E933C7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07C2AF" wp14:editId="53C4A87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112800" cy="8643600"/>
          <wp:effectExtent l="0" t="0" r="0" b="5715"/>
          <wp:wrapNone/>
          <wp:docPr id="210365736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57364" name="Picture 21036573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800" cy="86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A42FE" w14:textId="77777777" w:rsidR="00B06DB6" w:rsidRDefault="00B06DB6" w:rsidP="00E933C7">
      <w:r>
        <w:separator/>
      </w:r>
    </w:p>
  </w:footnote>
  <w:footnote w:type="continuationSeparator" w:id="0">
    <w:p w14:paraId="3B63268F" w14:textId="77777777" w:rsidR="00B06DB6" w:rsidRDefault="00B06DB6" w:rsidP="00E9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D4182" w14:textId="77777777" w:rsidR="00E933C7" w:rsidRDefault="00E933C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7E6529" wp14:editId="12FBA5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112800" cy="8643600"/>
          <wp:effectExtent l="0" t="0" r="0" b="5715"/>
          <wp:wrapNone/>
          <wp:docPr id="165806564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065643" name="Picture 16580656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800" cy="86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98"/>
    <w:rsid w:val="00044119"/>
    <w:rsid w:val="00061F91"/>
    <w:rsid w:val="002676D6"/>
    <w:rsid w:val="002714B9"/>
    <w:rsid w:val="0029241D"/>
    <w:rsid w:val="00472795"/>
    <w:rsid w:val="0050781B"/>
    <w:rsid w:val="00534265"/>
    <w:rsid w:val="00572BC9"/>
    <w:rsid w:val="00601F06"/>
    <w:rsid w:val="00663BC2"/>
    <w:rsid w:val="00897D36"/>
    <w:rsid w:val="008D6AAF"/>
    <w:rsid w:val="008E0E05"/>
    <w:rsid w:val="00952D79"/>
    <w:rsid w:val="009646F2"/>
    <w:rsid w:val="00A05DC4"/>
    <w:rsid w:val="00A30AB0"/>
    <w:rsid w:val="00A87233"/>
    <w:rsid w:val="00A934A3"/>
    <w:rsid w:val="00AA68FB"/>
    <w:rsid w:val="00AC2E05"/>
    <w:rsid w:val="00AC5BB4"/>
    <w:rsid w:val="00B06DB6"/>
    <w:rsid w:val="00B43E98"/>
    <w:rsid w:val="00BC4E54"/>
    <w:rsid w:val="00BE7283"/>
    <w:rsid w:val="00C65641"/>
    <w:rsid w:val="00C664D6"/>
    <w:rsid w:val="00C66744"/>
    <w:rsid w:val="00CD1D44"/>
    <w:rsid w:val="00D36BE6"/>
    <w:rsid w:val="00D874CA"/>
    <w:rsid w:val="00DA62ED"/>
    <w:rsid w:val="00E933C7"/>
    <w:rsid w:val="00E9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EF5C"/>
  <w15:chartTrackingRefBased/>
  <w15:docId w15:val="{3A2F68D0-EE40-6540-B061-1662177C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A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BC9"/>
    <w:rPr>
      <w:rFonts w:cstheme="minorHAnsi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BC9"/>
    <w:pPr>
      <w:pBdr>
        <w:top w:val="single" w:sz="24" w:space="0" w:color="3A5A95" w:themeColor="accent1"/>
        <w:left w:val="single" w:sz="24" w:space="0" w:color="3A5A95" w:themeColor="accent1"/>
        <w:bottom w:val="single" w:sz="24" w:space="0" w:color="3A5A95" w:themeColor="accent1"/>
        <w:right w:val="single" w:sz="24" w:space="0" w:color="3A5A95" w:themeColor="accent1"/>
      </w:pBdr>
      <w:shd w:val="clear" w:color="auto" w:fill="3A5A9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BC9"/>
    <w:pPr>
      <w:pBdr>
        <w:top w:val="single" w:sz="24" w:space="0" w:color="D3DCEE" w:themeColor="accent1" w:themeTint="33"/>
        <w:left w:val="single" w:sz="24" w:space="0" w:color="D3DCEE" w:themeColor="accent1" w:themeTint="33"/>
        <w:bottom w:val="single" w:sz="24" w:space="0" w:color="D3DCEE" w:themeColor="accent1" w:themeTint="33"/>
        <w:right w:val="single" w:sz="24" w:space="0" w:color="D3DCEE" w:themeColor="accent1" w:themeTint="33"/>
      </w:pBdr>
      <w:shd w:val="clear" w:color="auto" w:fill="D3DCE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BC9"/>
    <w:pPr>
      <w:pBdr>
        <w:top w:val="single" w:sz="6" w:space="2" w:color="3A5A95" w:themeColor="accent1"/>
        <w:left w:val="single" w:sz="6" w:space="2" w:color="3A5A95" w:themeColor="accent1"/>
      </w:pBdr>
      <w:spacing w:before="300" w:after="0"/>
      <w:outlineLvl w:val="2"/>
    </w:pPr>
    <w:rPr>
      <w:caps/>
      <w:color w:val="1D2C4A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BC9"/>
    <w:pPr>
      <w:pBdr>
        <w:top w:val="dotted" w:sz="6" w:space="2" w:color="3A5A95" w:themeColor="accent1"/>
        <w:left w:val="dotted" w:sz="6" w:space="2" w:color="3A5A95" w:themeColor="accent1"/>
      </w:pBdr>
      <w:spacing w:before="300" w:after="0"/>
      <w:outlineLvl w:val="3"/>
    </w:pPr>
    <w:rPr>
      <w:caps/>
      <w:color w:val="2B436F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BC9"/>
    <w:pPr>
      <w:pBdr>
        <w:bottom w:val="single" w:sz="6" w:space="1" w:color="3A5A95" w:themeColor="accent1"/>
      </w:pBdr>
      <w:spacing w:before="300" w:after="0"/>
      <w:outlineLvl w:val="4"/>
    </w:pPr>
    <w:rPr>
      <w:caps/>
      <w:color w:val="2B436F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BC9"/>
    <w:pPr>
      <w:pBdr>
        <w:bottom w:val="dotted" w:sz="6" w:space="1" w:color="3A5A95" w:themeColor="accent1"/>
      </w:pBdr>
      <w:spacing w:before="300" w:after="0"/>
      <w:outlineLvl w:val="5"/>
    </w:pPr>
    <w:rPr>
      <w:caps/>
      <w:color w:val="2B436F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BC9"/>
    <w:pPr>
      <w:spacing w:before="300" w:after="0"/>
      <w:outlineLvl w:val="6"/>
    </w:pPr>
    <w:rPr>
      <w:caps/>
      <w:color w:val="2B436F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BC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BC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BC4E54"/>
    <w:pPr>
      <w:spacing w:before="40" w:after="40"/>
    </w:pPr>
    <w:rPr>
      <w:rFonts w:cs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CEE" w:themeFill="accent1" w:themeFillTint="33"/>
    </w:tcPr>
    <w:tblStylePr w:type="firstRow">
      <w:rPr>
        <w:b/>
        <w:bCs/>
        <w:color w:val="FFFFFF" w:themeColor="background1"/>
      </w:rPr>
      <w:tblPr/>
      <w:tcPr>
        <w:shd w:val="clear" w:color="auto" w:fill="3A5A9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5A95" w:themeFill="accent1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7C97CC" w:themeFill="accent1" w:themeFillTint="99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5A95" w:themeFill="accent1"/>
      </w:tcPr>
    </w:tblStylePr>
    <w:tblStylePr w:type="band1Vert">
      <w:tblPr/>
      <w:tcPr>
        <w:shd w:val="clear" w:color="auto" w:fill="E1D8BE" w:themeFill="background2"/>
      </w:tcPr>
    </w:tblStylePr>
    <w:tblStylePr w:type="band2Vert">
      <w:tblPr/>
      <w:tcPr>
        <w:shd w:val="clear" w:color="auto" w:fill="E1D8BE" w:themeFill="background2"/>
      </w:tcPr>
    </w:tblStylePr>
    <w:tblStylePr w:type="band1Horz">
      <w:tblPr/>
      <w:tcPr>
        <w:shd w:val="clear" w:color="auto" w:fill="D3DCEE" w:themeFill="accent1" w:themeFillTint="33"/>
      </w:tcPr>
    </w:tblStylePr>
    <w:tblStylePr w:type="band2Horz">
      <w:tblPr/>
      <w:tcPr>
        <w:shd w:val="clear" w:color="auto" w:fill="D3DCEE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72BC9"/>
    <w:rPr>
      <w:rFonts w:cstheme="minorHAnsi"/>
      <w:b/>
      <w:bCs/>
      <w:caps/>
      <w:color w:val="FFFFFF" w:themeColor="background1"/>
      <w:spacing w:val="15"/>
      <w:shd w:val="clear" w:color="auto" w:fill="3A5A9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BC9"/>
    <w:rPr>
      <w:caps/>
      <w:spacing w:val="15"/>
      <w:shd w:val="clear" w:color="auto" w:fill="D3DCEE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BC9"/>
    <w:rPr>
      <w:caps/>
      <w:color w:val="1D2C4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BC9"/>
    <w:rPr>
      <w:caps/>
      <w:color w:val="2B436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BC9"/>
    <w:rPr>
      <w:caps/>
      <w:color w:val="2B436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BC9"/>
    <w:rPr>
      <w:caps/>
      <w:color w:val="2B436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BC9"/>
    <w:rPr>
      <w:caps/>
      <w:color w:val="2B436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BC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BC9"/>
    <w:rPr>
      <w:i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72BC9"/>
    <w:pPr>
      <w:spacing w:before="720"/>
    </w:pPr>
    <w:rPr>
      <w:rFonts w:asciiTheme="majorHAnsi" w:eastAsiaTheme="majorEastAsia" w:hAnsiTheme="majorHAnsi" w:cstheme="majorHAnsi"/>
      <w:caps/>
      <w:color w:val="3A5A9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2BC9"/>
    <w:rPr>
      <w:rFonts w:asciiTheme="majorHAnsi" w:eastAsiaTheme="majorEastAsia" w:hAnsiTheme="majorHAnsi" w:cstheme="majorHAnsi"/>
      <w:caps/>
      <w:color w:val="3A5A95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BC9"/>
    <w:pPr>
      <w:spacing w:after="1000" w:line="240" w:lineRule="auto"/>
    </w:pPr>
    <w:rPr>
      <w:caps/>
      <w:color w:val="646FA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2BC9"/>
    <w:rPr>
      <w:caps/>
      <w:color w:val="646FA9" w:themeColor="text1" w:themeTint="A6"/>
      <w:spacing w:val="1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572BC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72BC9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572BC9"/>
    <w:pPr>
      <w:ind w:left="720"/>
      <w:contextualSpacing/>
    </w:pPr>
  </w:style>
  <w:style w:type="character" w:styleId="IntenseEmphasis">
    <w:name w:val="Intense Emphasis"/>
    <w:uiPriority w:val="21"/>
    <w:qFormat/>
    <w:rsid w:val="00572BC9"/>
    <w:rPr>
      <w:b/>
      <w:bCs/>
      <w:caps/>
      <w:color w:val="1D2C4A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BC9"/>
    <w:pPr>
      <w:pBdr>
        <w:top w:val="single" w:sz="4" w:space="10" w:color="3A5A95" w:themeColor="accent1"/>
        <w:left w:val="single" w:sz="4" w:space="10" w:color="3A5A95" w:themeColor="accent1"/>
      </w:pBdr>
      <w:spacing w:after="0"/>
      <w:ind w:left="1296" w:right="1152"/>
      <w:jc w:val="both"/>
    </w:pPr>
    <w:rPr>
      <w:i/>
      <w:iCs/>
      <w:color w:val="3A5A9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BC9"/>
    <w:rPr>
      <w:i/>
      <w:iCs/>
      <w:color w:val="3A5A95" w:themeColor="accent1"/>
      <w:sz w:val="20"/>
      <w:szCs w:val="20"/>
    </w:rPr>
  </w:style>
  <w:style w:type="character" w:styleId="IntenseReference">
    <w:name w:val="Intense Reference"/>
    <w:uiPriority w:val="32"/>
    <w:qFormat/>
    <w:rsid w:val="00572BC9"/>
    <w:rPr>
      <w:b/>
      <w:bCs/>
      <w:i/>
      <w:iCs/>
      <w:caps/>
      <w:color w:val="3A5A95" w:themeColor="accent1"/>
    </w:rPr>
  </w:style>
  <w:style w:type="paragraph" w:styleId="NoSpacing">
    <w:name w:val="No Spacing"/>
    <w:basedOn w:val="Normal"/>
    <w:link w:val="NoSpacingChar"/>
    <w:uiPriority w:val="1"/>
    <w:qFormat/>
    <w:rsid w:val="00572BC9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72BC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933C7"/>
    <w:pPr>
      <w:tabs>
        <w:tab w:val="center" w:pos="4680"/>
        <w:tab w:val="right" w:pos="9360"/>
      </w:tabs>
      <w:spacing w:line="360" w:lineRule="auto"/>
      <w:ind w:right="-737"/>
    </w:pPr>
    <w:rPr>
      <w:color w:val="958D74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E933C7"/>
    <w:rPr>
      <w:rFonts w:eastAsiaTheme="minorEastAsia"/>
      <w:color w:val="958D74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E933C7"/>
  </w:style>
  <w:style w:type="paragraph" w:styleId="Header">
    <w:name w:val="header"/>
    <w:basedOn w:val="Normal"/>
    <w:link w:val="HeaderChar"/>
    <w:uiPriority w:val="99"/>
    <w:unhideWhenUsed/>
    <w:rsid w:val="00E933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3C7"/>
    <w:rPr>
      <w:rFonts w:eastAsiaTheme="minorEastAs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BC9"/>
    <w:rPr>
      <w:b/>
      <w:bCs/>
      <w:color w:val="2B436F" w:themeColor="accent1" w:themeShade="BF"/>
      <w:sz w:val="16"/>
      <w:szCs w:val="16"/>
    </w:rPr>
  </w:style>
  <w:style w:type="character" w:styleId="Strong">
    <w:name w:val="Strong"/>
    <w:uiPriority w:val="22"/>
    <w:qFormat/>
    <w:rsid w:val="00572BC9"/>
    <w:rPr>
      <w:b/>
      <w:bCs/>
    </w:rPr>
  </w:style>
  <w:style w:type="character" w:styleId="Emphasis">
    <w:name w:val="Emphasis"/>
    <w:uiPriority w:val="20"/>
    <w:qFormat/>
    <w:rsid w:val="00572BC9"/>
    <w:rPr>
      <w:caps/>
      <w:color w:val="1D2C4A" w:themeColor="accent1" w:themeShade="7F"/>
      <w:spacing w:val="5"/>
    </w:rPr>
  </w:style>
  <w:style w:type="character" w:styleId="SubtleEmphasis">
    <w:name w:val="Subtle Emphasis"/>
    <w:uiPriority w:val="19"/>
    <w:qFormat/>
    <w:rsid w:val="00572BC9"/>
    <w:rPr>
      <w:rFonts w:asciiTheme="minorHAnsi" w:eastAsiaTheme="minorEastAsia" w:hAnsiTheme="minorHAnsi" w:cstheme="minorHAnsi"/>
      <w:i/>
      <w:iCs/>
      <w:color w:val="1D2C4A" w:themeColor="accent1" w:themeShade="7F"/>
    </w:rPr>
  </w:style>
  <w:style w:type="character" w:styleId="SubtleReference">
    <w:name w:val="Subtle Reference"/>
    <w:uiPriority w:val="31"/>
    <w:qFormat/>
    <w:rsid w:val="00572BC9"/>
    <w:rPr>
      <w:b/>
      <w:bCs/>
      <w:color w:val="3A5A95" w:themeColor="accent1"/>
    </w:rPr>
  </w:style>
  <w:style w:type="character" w:styleId="BookTitle">
    <w:name w:val="Book Title"/>
    <w:uiPriority w:val="33"/>
    <w:qFormat/>
    <w:rsid w:val="00572BC9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BC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hadah/Downloads/OneDrive_1_2-5-2026/Booklet.dotx" TargetMode="External"/></Relationships>
</file>

<file path=word/theme/theme1.xml><?xml version="1.0" encoding="utf-8"?>
<a:theme xmlns:a="http://schemas.openxmlformats.org/drawingml/2006/main" name="Office Theme">
  <a:themeElements>
    <a:clrScheme name="IAU 2">
      <a:dk1>
        <a:srgbClr val="32395A"/>
      </a:dk1>
      <a:lt1>
        <a:srgbClr val="FFFFFF"/>
      </a:lt1>
      <a:dk2>
        <a:srgbClr val="958D74"/>
      </a:dk2>
      <a:lt2>
        <a:srgbClr val="E1D8BE"/>
      </a:lt2>
      <a:accent1>
        <a:srgbClr val="3A5A95"/>
      </a:accent1>
      <a:accent2>
        <a:srgbClr val="943061"/>
      </a:accent2>
      <a:accent3>
        <a:srgbClr val="E94D1A"/>
      </a:accent3>
      <a:accent4>
        <a:srgbClr val="F1CC0C"/>
      </a:accent4>
      <a:accent5>
        <a:srgbClr val="BDBE33"/>
      </a:accent5>
      <a:accent6>
        <a:srgbClr val="338383"/>
      </a:accent6>
      <a:hlink>
        <a:srgbClr val="3A5A95"/>
      </a:hlink>
      <a:folHlink>
        <a:srgbClr val="94306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Booklet.dotx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العنوا</dc:title>
  <dc:subject/>
  <dc:creator>Ghadah Shayem Alshammary</dc:creator>
  <cp:keywords/>
  <dc:description/>
  <cp:lastModifiedBy>Ghadah Shayem Alshammary</cp:lastModifiedBy>
  <cp:revision>1</cp:revision>
  <dcterms:created xsi:type="dcterms:W3CDTF">2026-02-05T09:53:00Z</dcterms:created>
  <dcterms:modified xsi:type="dcterms:W3CDTF">2026-02-05T09:54:00Z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96578f-6ae1-40cd-93dd-1a3b7a6ede66_Enabled">
    <vt:lpwstr>true</vt:lpwstr>
  </property>
  <property fmtid="{D5CDD505-2E9C-101B-9397-08002B2CF9AE}" pid="3" name="MSIP_Label_b196578f-6ae1-40cd-93dd-1a3b7a6ede66_SetDate">
    <vt:lpwstr>2026-02-05T09:54:51Z</vt:lpwstr>
  </property>
  <property fmtid="{D5CDD505-2E9C-101B-9397-08002B2CF9AE}" pid="4" name="MSIP_Label_b196578f-6ae1-40cd-93dd-1a3b7a6ede66_Method">
    <vt:lpwstr>Standard</vt:lpwstr>
  </property>
  <property fmtid="{D5CDD505-2E9C-101B-9397-08002B2CF9AE}" pid="5" name="MSIP_Label_b196578f-6ae1-40cd-93dd-1a3b7a6ede66_Name">
    <vt:lpwstr>Public - عام</vt:lpwstr>
  </property>
  <property fmtid="{D5CDD505-2E9C-101B-9397-08002B2CF9AE}" pid="6" name="MSIP_Label_b196578f-6ae1-40cd-93dd-1a3b7a6ede66_SiteId">
    <vt:lpwstr>2c86bbfc-8d04-41ff-a83a-942f075e0f60</vt:lpwstr>
  </property>
  <property fmtid="{D5CDD505-2E9C-101B-9397-08002B2CF9AE}" pid="7" name="MSIP_Label_b196578f-6ae1-40cd-93dd-1a3b7a6ede66_ActionId">
    <vt:lpwstr>a99e1b8d-1a93-4895-8382-761302a842fc</vt:lpwstr>
  </property>
  <property fmtid="{D5CDD505-2E9C-101B-9397-08002B2CF9AE}" pid="8" name="MSIP_Label_b196578f-6ae1-40cd-93dd-1a3b7a6ede66_ContentBits">
    <vt:lpwstr>0</vt:lpwstr>
  </property>
</Properties>
</file>