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1DF38E" w14:textId="77777777" w:rsidR="00866EAB" w:rsidRDefault="00866EAB" w:rsidP="003C600F">
      <w:pPr>
        <w:tabs>
          <w:tab w:val="left" w:pos="2880"/>
        </w:tabs>
        <w:rPr>
          <w:rFonts w:ascii="Frutiger LT Arabic 55 Roman" w:hAnsi="Frutiger LT Arabic 55 Roman" w:cs="Frutiger LT Arabic 55 Roman"/>
        </w:rPr>
      </w:pPr>
    </w:p>
    <w:p w14:paraId="5E3BB048" w14:textId="77777777" w:rsidR="00433860" w:rsidRPr="00FD33A2" w:rsidRDefault="00433860" w:rsidP="00433860">
      <w:pPr>
        <w:pStyle w:val="ListParagraph"/>
        <w:shd w:val="clear" w:color="auto" w:fill="ACB9CA" w:themeFill="text2" w:themeFillTint="66"/>
        <w:spacing w:line="480" w:lineRule="auto"/>
        <w:ind w:left="90"/>
        <w:jc w:val="center"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FD33A2">
        <w:rPr>
          <w:rFonts w:asciiTheme="majorBidi" w:eastAsia="Calibri" w:hAnsiTheme="majorBidi" w:cstheme="majorBidi"/>
          <w:b/>
          <w:bCs/>
          <w:sz w:val="32"/>
          <w:szCs w:val="32"/>
        </w:rPr>
        <w:t>Contract Request Form for External Advisory Committee Member</w:t>
      </w:r>
    </w:p>
    <w:p w14:paraId="32E6ABE6" w14:textId="77777777" w:rsidR="00433860" w:rsidRDefault="00433860" w:rsidP="00433860">
      <w:pPr>
        <w:rPr>
          <w:rFonts w:ascii="Calibri" w:eastAsia="Calibri" w:hAnsi="Calibri" w:cs="Arial"/>
          <w:b/>
          <w:bCs/>
          <w:sz w:val="32"/>
          <w:szCs w:val="32"/>
        </w:rPr>
      </w:pPr>
      <w:r>
        <w:rPr>
          <w:rFonts w:ascii="Calibri" w:eastAsia="Calibri" w:hAnsi="Calibri" w:cs="Arial"/>
          <w:b/>
          <w:bCs/>
          <w:sz w:val="32"/>
          <w:szCs w:val="32"/>
        </w:rPr>
        <w:t>Name of Member</w:t>
      </w:r>
      <w:proofErr w:type="gramStart"/>
      <w:r>
        <w:rPr>
          <w:rFonts w:ascii="Calibri" w:eastAsia="Calibri" w:hAnsi="Calibri" w:cs="Arial"/>
          <w:b/>
          <w:bCs/>
          <w:sz w:val="32"/>
          <w:szCs w:val="32"/>
        </w:rPr>
        <w:t>:………………………………………………………………………….</w:t>
      </w:r>
      <w:proofErr w:type="gramEnd"/>
    </w:p>
    <w:p w14:paraId="565D660D" w14:textId="77777777" w:rsidR="00433860" w:rsidRDefault="00433860" w:rsidP="00433860">
      <w:pPr>
        <w:rPr>
          <w:rFonts w:ascii="Calibri" w:eastAsia="Calibri" w:hAnsi="Calibri" w:cs="Arial"/>
          <w:b/>
          <w:bCs/>
          <w:sz w:val="32"/>
          <w:szCs w:val="32"/>
        </w:rPr>
      </w:pPr>
      <w:r>
        <w:rPr>
          <w:rFonts w:ascii="Calibri" w:eastAsia="Calibri" w:hAnsi="Calibri" w:cs="Arial"/>
          <w:b/>
          <w:bCs/>
          <w:sz w:val="32"/>
          <w:szCs w:val="32"/>
        </w:rPr>
        <w:t>Name of College</w:t>
      </w:r>
      <w:proofErr w:type="gramStart"/>
      <w:r>
        <w:rPr>
          <w:rFonts w:ascii="Calibri" w:eastAsia="Calibri" w:hAnsi="Calibri" w:cs="Arial"/>
          <w:b/>
          <w:bCs/>
          <w:sz w:val="32"/>
          <w:szCs w:val="32"/>
        </w:rPr>
        <w:t>:……………………………………………………………………………</w:t>
      </w:r>
      <w:proofErr w:type="gramEnd"/>
    </w:p>
    <w:p w14:paraId="5820F636" w14:textId="77777777" w:rsidR="00433860" w:rsidRDefault="00433860" w:rsidP="00433860">
      <w:pPr>
        <w:rPr>
          <w:rFonts w:ascii="Calibri" w:eastAsia="Calibri" w:hAnsi="Calibri" w:cs="Arial"/>
          <w:b/>
          <w:bCs/>
          <w:sz w:val="32"/>
          <w:szCs w:val="32"/>
        </w:rPr>
      </w:pPr>
      <w:r>
        <w:rPr>
          <w:rFonts w:ascii="Calibri" w:eastAsia="Calibri" w:hAnsi="Calibri" w:cs="Arial"/>
          <w:b/>
          <w:bCs/>
          <w:sz w:val="32"/>
          <w:szCs w:val="32"/>
        </w:rPr>
        <w:t>Visit’s coordinator from within the program</w:t>
      </w:r>
      <w:proofErr w:type="gramStart"/>
      <w:r>
        <w:rPr>
          <w:rFonts w:ascii="Calibri" w:eastAsia="Calibri" w:hAnsi="Calibri" w:cs="Arial"/>
          <w:b/>
          <w:bCs/>
          <w:sz w:val="32"/>
          <w:szCs w:val="32"/>
        </w:rPr>
        <w:t>:……………………………………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2070"/>
        <w:gridCol w:w="1620"/>
        <w:gridCol w:w="4068"/>
      </w:tblGrid>
      <w:tr w:rsidR="00433860" w:rsidRPr="0019789F" w14:paraId="72ED1D6B" w14:textId="77777777" w:rsidTr="006A1C3F">
        <w:tc>
          <w:tcPr>
            <w:tcW w:w="1908" w:type="dxa"/>
            <w:vMerge w:val="restart"/>
            <w:shd w:val="clear" w:color="auto" w:fill="ACB9CA" w:themeFill="text2" w:themeFillTint="66"/>
          </w:tcPr>
          <w:p w14:paraId="03924844" w14:textId="77777777" w:rsidR="00433860" w:rsidRPr="00C25DBB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25DBB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Name of Program</w:t>
            </w:r>
          </w:p>
        </w:tc>
        <w:tc>
          <w:tcPr>
            <w:tcW w:w="2070" w:type="dxa"/>
            <w:shd w:val="clear" w:color="auto" w:fill="D9E2F3" w:themeFill="accent1" w:themeFillTint="33"/>
          </w:tcPr>
          <w:p w14:paraId="1DEB1998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Arabic Language:</w:t>
            </w:r>
          </w:p>
        </w:tc>
        <w:tc>
          <w:tcPr>
            <w:tcW w:w="5688" w:type="dxa"/>
            <w:gridSpan w:val="2"/>
          </w:tcPr>
          <w:p w14:paraId="5F419B3B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  <w:tr w:rsidR="00433860" w:rsidRPr="0019789F" w14:paraId="0B5B5E48" w14:textId="77777777" w:rsidTr="006A1C3F">
        <w:tc>
          <w:tcPr>
            <w:tcW w:w="1908" w:type="dxa"/>
            <w:vMerge/>
            <w:shd w:val="clear" w:color="auto" w:fill="ACB9CA" w:themeFill="text2" w:themeFillTint="66"/>
          </w:tcPr>
          <w:p w14:paraId="0D8E7CCC" w14:textId="77777777" w:rsidR="00433860" w:rsidRPr="00C25DBB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D9E2F3" w:themeFill="accent1" w:themeFillTint="33"/>
          </w:tcPr>
          <w:p w14:paraId="2E565961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English Language:</w:t>
            </w:r>
          </w:p>
        </w:tc>
        <w:tc>
          <w:tcPr>
            <w:tcW w:w="5688" w:type="dxa"/>
            <w:gridSpan w:val="2"/>
          </w:tcPr>
          <w:p w14:paraId="41AFABB7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  <w:tr w:rsidR="00433860" w:rsidRPr="0019789F" w14:paraId="3FE6F01C" w14:textId="77777777" w:rsidTr="006A1C3F">
        <w:tc>
          <w:tcPr>
            <w:tcW w:w="1908" w:type="dxa"/>
            <w:vMerge w:val="restart"/>
            <w:shd w:val="clear" w:color="auto" w:fill="ACB9CA" w:themeFill="text2" w:themeFillTint="66"/>
          </w:tcPr>
          <w:p w14:paraId="4B3C989E" w14:textId="77777777" w:rsidR="00433860" w:rsidRPr="00C25DBB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25DBB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Name of Member</w:t>
            </w:r>
          </w:p>
        </w:tc>
        <w:tc>
          <w:tcPr>
            <w:tcW w:w="2070" w:type="dxa"/>
            <w:shd w:val="clear" w:color="auto" w:fill="D9E2F3" w:themeFill="accent1" w:themeFillTint="33"/>
          </w:tcPr>
          <w:p w14:paraId="6EB7C288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Arabic Language:</w:t>
            </w:r>
          </w:p>
        </w:tc>
        <w:tc>
          <w:tcPr>
            <w:tcW w:w="5688" w:type="dxa"/>
            <w:gridSpan w:val="2"/>
          </w:tcPr>
          <w:p w14:paraId="1AAED325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  <w:tr w:rsidR="00433860" w:rsidRPr="0019789F" w14:paraId="72A9FABC" w14:textId="77777777" w:rsidTr="006A1C3F">
        <w:tc>
          <w:tcPr>
            <w:tcW w:w="1908" w:type="dxa"/>
            <w:vMerge/>
            <w:shd w:val="clear" w:color="auto" w:fill="ACB9CA" w:themeFill="text2" w:themeFillTint="66"/>
          </w:tcPr>
          <w:p w14:paraId="19962875" w14:textId="77777777" w:rsidR="00433860" w:rsidRPr="00C25DBB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D9E2F3" w:themeFill="accent1" w:themeFillTint="33"/>
          </w:tcPr>
          <w:p w14:paraId="309AD284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English Language:</w:t>
            </w:r>
          </w:p>
        </w:tc>
        <w:tc>
          <w:tcPr>
            <w:tcW w:w="5688" w:type="dxa"/>
            <w:gridSpan w:val="2"/>
          </w:tcPr>
          <w:p w14:paraId="3E8AECC4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  <w:tr w:rsidR="00433860" w:rsidRPr="0019789F" w14:paraId="51AE2C0A" w14:textId="77777777" w:rsidTr="006A1C3F">
        <w:tc>
          <w:tcPr>
            <w:tcW w:w="1908" w:type="dxa"/>
            <w:shd w:val="clear" w:color="auto" w:fill="ACB9CA" w:themeFill="text2" w:themeFillTint="66"/>
          </w:tcPr>
          <w:p w14:paraId="7E04EED6" w14:textId="77777777" w:rsidR="00433860" w:rsidRPr="00C25DBB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25DBB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Rank</w:t>
            </w:r>
          </w:p>
        </w:tc>
        <w:tc>
          <w:tcPr>
            <w:tcW w:w="7758" w:type="dxa"/>
            <w:gridSpan w:val="3"/>
          </w:tcPr>
          <w:p w14:paraId="1E4B815A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Prof</w:t>
            </w:r>
            <w:r>
              <w:rPr>
                <w:rFonts w:ascii="Frutiger LT Arabic 55 Roman" w:hAnsi="Frutiger LT Arabic 55 Roman" w:cs="Fanan" w:hint="cs"/>
                <w:sz w:val="30"/>
                <w:szCs w:val="30"/>
              </w:rPr>
              <w:sym w:font="Wingdings 2" w:char="F02A"/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      Associate Prof</w:t>
            </w:r>
            <w:r>
              <w:rPr>
                <w:rFonts w:ascii="Frutiger LT Arabic 55 Roman" w:hAnsi="Frutiger LT Arabic 55 Roman" w:cs="Fanan" w:hint="cs"/>
                <w:sz w:val="30"/>
                <w:szCs w:val="30"/>
              </w:rPr>
              <w:sym w:font="Wingdings 2" w:char="F02A"/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     Assistant Prof</w:t>
            </w:r>
            <w:r>
              <w:rPr>
                <w:rFonts w:ascii="Frutiger LT Arabic 55 Roman" w:hAnsi="Frutiger LT Arabic 55 Roman" w:cs="Fanan" w:hint="cs"/>
                <w:sz w:val="30"/>
                <w:szCs w:val="30"/>
              </w:rPr>
              <w:sym w:font="Wingdings 2" w:char="F02A"/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      Lecturer</w:t>
            </w:r>
            <w:r>
              <w:rPr>
                <w:rFonts w:ascii="Frutiger LT Arabic 55 Roman" w:hAnsi="Frutiger LT Arabic 55 Roman" w:cs="Fanan" w:hint="cs"/>
                <w:sz w:val="30"/>
                <w:szCs w:val="30"/>
              </w:rPr>
              <w:sym w:font="Wingdings 2" w:char="F02A"/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     Bachelor</w:t>
            </w:r>
            <w:r>
              <w:rPr>
                <w:rFonts w:ascii="Frutiger LT Arabic 55 Roman" w:hAnsi="Frutiger LT Arabic 55 Roman" w:cs="Fanan" w:hint="cs"/>
                <w:sz w:val="30"/>
                <w:szCs w:val="30"/>
              </w:rPr>
              <w:sym w:font="Wingdings 2" w:char="F02A"/>
            </w:r>
          </w:p>
        </w:tc>
      </w:tr>
      <w:tr w:rsidR="00433860" w:rsidRPr="0019789F" w14:paraId="22F2F100" w14:textId="77777777" w:rsidTr="006A1C3F">
        <w:tc>
          <w:tcPr>
            <w:tcW w:w="1908" w:type="dxa"/>
            <w:shd w:val="clear" w:color="auto" w:fill="ACB9CA" w:themeFill="text2" w:themeFillTint="66"/>
          </w:tcPr>
          <w:p w14:paraId="21DC6D60" w14:textId="77777777" w:rsidR="00433860" w:rsidRPr="00966A5C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966A5C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Categories/ Field</w:t>
            </w:r>
          </w:p>
        </w:tc>
        <w:tc>
          <w:tcPr>
            <w:tcW w:w="7758" w:type="dxa"/>
            <w:gridSpan w:val="3"/>
          </w:tcPr>
          <w:p w14:paraId="205CCB60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Expert   </w:t>
            </w:r>
            <w:r>
              <w:rPr>
                <w:rFonts w:ascii="Frutiger LT Arabic 55 Roman" w:hAnsi="Frutiger LT Arabic 55 Roman" w:cs="Fanan" w:hint="cs"/>
                <w:sz w:val="30"/>
                <w:szCs w:val="30"/>
              </w:rPr>
              <w:sym w:font="Wingdings 2" w:char="F02A"/>
            </w:r>
            <w:r>
              <w:rPr>
                <w:rFonts w:ascii="Frutiger LT Arabic 55 Roman" w:hAnsi="Frutiger LT Arabic 55 Roman" w:cs="Fanan"/>
                <w:sz w:val="30"/>
                <w:szCs w:val="30"/>
              </w:rPr>
              <w:t xml:space="preserve">   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  Governmental representative </w:t>
            </w:r>
            <w:r>
              <w:rPr>
                <w:rFonts w:ascii="Frutiger LT Arabic 55 Roman" w:hAnsi="Frutiger LT Arabic 55 Roman" w:cs="Fanan" w:hint="cs"/>
                <w:sz w:val="30"/>
                <w:szCs w:val="30"/>
              </w:rPr>
              <w:sym w:font="Wingdings 2" w:char="F02A"/>
            </w:r>
            <w:r>
              <w:rPr>
                <w:rFonts w:ascii="Frutiger LT Arabic 55 Roman" w:hAnsi="Frutiger LT Arabic 55 Roman" w:cs="Fanan"/>
                <w:sz w:val="30"/>
                <w:szCs w:val="30"/>
              </w:rPr>
              <w:t xml:space="preserve">   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   Employer </w:t>
            </w:r>
            <w:r>
              <w:rPr>
                <w:rFonts w:ascii="Frutiger LT Arabic 55 Roman" w:hAnsi="Frutiger LT Arabic 55 Roman" w:cs="Fanan" w:hint="cs"/>
                <w:sz w:val="30"/>
                <w:szCs w:val="30"/>
              </w:rPr>
              <w:sym w:font="Wingdings 2" w:char="F02A"/>
            </w:r>
          </w:p>
        </w:tc>
      </w:tr>
      <w:tr w:rsidR="00433860" w:rsidRPr="0019789F" w14:paraId="0DC7512F" w14:textId="77777777" w:rsidTr="006A1C3F">
        <w:tc>
          <w:tcPr>
            <w:tcW w:w="1908" w:type="dxa"/>
            <w:shd w:val="clear" w:color="auto" w:fill="ACB9CA" w:themeFill="text2" w:themeFillTint="66"/>
          </w:tcPr>
          <w:p w14:paraId="5D145FA5" w14:textId="77777777" w:rsidR="00433860" w:rsidRPr="00C25DBB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25DBB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Institution</w:t>
            </w:r>
          </w:p>
        </w:tc>
        <w:tc>
          <w:tcPr>
            <w:tcW w:w="7758" w:type="dxa"/>
            <w:gridSpan w:val="3"/>
          </w:tcPr>
          <w:p w14:paraId="71A62431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  <w:tr w:rsidR="00433860" w:rsidRPr="0019789F" w14:paraId="49D460EB" w14:textId="77777777" w:rsidTr="006A1C3F">
        <w:tc>
          <w:tcPr>
            <w:tcW w:w="1908" w:type="dxa"/>
            <w:shd w:val="clear" w:color="auto" w:fill="ACB9CA" w:themeFill="text2" w:themeFillTint="66"/>
          </w:tcPr>
          <w:p w14:paraId="32822269" w14:textId="77777777" w:rsidR="00433860" w:rsidRPr="00C25DBB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25DBB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Fees</w:t>
            </w:r>
          </w:p>
        </w:tc>
        <w:tc>
          <w:tcPr>
            <w:tcW w:w="7758" w:type="dxa"/>
            <w:gridSpan w:val="3"/>
          </w:tcPr>
          <w:p w14:paraId="456EE1AC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  <w:tr w:rsidR="00433860" w:rsidRPr="0019789F" w14:paraId="1DF3F008" w14:textId="77777777" w:rsidTr="006A1C3F">
        <w:tc>
          <w:tcPr>
            <w:tcW w:w="1908" w:type="dxa"/>
            <w:vMerge w:val="restart"/>
            <w:shd w:val="clear" w:color="auto" w:fill="ACB9CA" w:themeFill="text2" w:themeFillTint="66"/>
          </w:tcPr>
          <w:p w14:paraId="7397049D" w14:textId="77777777" w:rsidR="00433860" w:rsidRPr="00C25DBB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25DBB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ID/ Passport NO</w:t>
            </w:r>
          </w:p>
        </w:tc>
        <w:tc>
          <w:tcPr>
            <w:tcW w:w="7758" w:type="dxa"/>
            <w:gridSpan w:val="3"/>
            <w:shd w:val="clear" w:color="auto" w:fill="D9E2F3" w:themeFill="accent1" w:themeFillTint="33"/>
          </w:tcPr>
          <w:p w14:paraId="0398F4CC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*A copy of ID/ Passport to </w:t>
            </w:r>
            <w:proofErr w:type="gramStart"/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be at</w:t>
            </w:r>
            <w:bookmarkStart w:id="0" w:name="_GoBack"/>
            <w:bookmarkEnd w:id="0"/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tached</w:t>
            </w:r>
            <w:proofErr w:type="gramEnd"/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.</w:t>
            </w:r>
          </w:p>
        </w:tc>
      </w:tr>
      <w:tr w:rsidR="00433860" w:rsidRPr="0019789F" w14:paraId="24B2ECF8" w14:textId="77777777" w:rsidTr="006A1C3F">
        <w:trPr>
          <w:trHeight w:val="404"/>
        </w:trPr>
        <w:tc>
          <w:tcPr>
            <w:tcW w:w="1908" w:type="dxa"/>
            <w:vMerge/>
            <w:shd w:val="clear" w:color="auto" w:fill="ACB9CA" w:themeFill="text2" w:themeFillTint="66"/>
          </w:tcPr>
          <w:p w14:paraId="324C260B" w14:textId="77777777" w:rsidR="00433860" w:rsidRPr="00C25DBB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</w:p>
        </w:tc>
        <w:tc>
          <w:tcPr>
            <w:tcW w:w="7758" w:type="dxa"/>
            <w:gridSpan w:val="3"/>
          </w:tcPr>
          <w:p w14:paraId="2E5C443F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  <w:tr w:rsidR="00433860" w:rsidRPr="0019789F" w14:paraId="0255452E" w14:textId="77777777" w:rsidTr="006A1C3F">
        <w:tc>
          <w:tcPr>
            <w:tcW w:w="1908" w:type="dxa"/>
            <w:vMerge w:val="restart"/>
            <w:shd w:val="clear" w:color="auto" w:fill="ACB9CA" w:themeFill="text2" w:themeFillTint="66"/>
          </w:tcPr>
          <w:p w14:paraId="7F39B5E4" w14:textId="77777777" w:rsidR="00433860" w:rsidRPr="00C25DBB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25DBB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758" w:type="dxa"/>
            <w:gridSpan w:val="3"/>
          </w:tcPr>
          <w:p w14:paraId="6403D6D3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Country:</w:t>
            </w:r>
          </w:p>
        </w:tc>
      </w:tr>
      <w:tr w:rsidR="00433860" w:rsidRPr="0019789F" w14:paraId="4629DA2F" w14:textId="77777777" w:rsidTr="006A1C3F">
        <w:tc>
          <w:tcPr>
            <w:tcW w:w="1908" w:type="dxa"/>
            <w:vMerge/>
            <w:shd w:val="clear" w:color="auto" w:fill="ACB9CA" w:themeFill="text2" w:themeFillTint="66"/>
          </w:tcPr>
          <w:p w14:paraId="1C4BB81A" w14:textId="77777777" w:rsidR="00433860" w:rsidRPr="00C25DBB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</w:p>
        </w:tc>
        <w:tc>
          <w:tcPr>
            <w:tcW w:w="3690" w:type="dxa"/>
            <w:gridSpan w:val="2"/>
          </w:tcPr>
          <w:p w14:paraId="1FE26E61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Postal Code:</w:t>
            </w:r>
          </w:p>
        </w:tc>
        <w:tc>
          <w:tcPr>
            <w:tcW w:w="4068" w:type="dxa"/>
          </w:tcPr>
          <w:p w14:paraId="4CB13ACE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Postbox:</w:t>
            </w:r>
          </w:p>
        </w:tc>
      </w:tr>
      <w:tr w:rsidR="00433860" w:rsidRPr="0019789F" w14:paraId="2EA132F4" w14:textId="77777777" w:rsidTr="006A1C3F">
        <w:tc>
          <w:tcPr>
            <w:tcW w:w="1908" w:type="dxa"/>
            <w:shd w:val="clear" w:color="auto" w:fill="ACB9CA" w:themeFill="text2" w:themeFillTint="66"/>
          </w:tcPr>
          <w:p w14:paraId="4EA425C0" w14:textId="77777777" w:rsidR="00433860" w:rsidRPr="00C25DBB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25DBB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7758" w:type="dxa"/>
            <w:gridSpan w:val="3"/>
          </w:tcPr>
          <w:p w14:paraId="0A490714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  <w:tr w:rsidR="00433860" w:rsidRPr="0019789F" w14:paraId="283CC330" w14:textId="77777777" w:rsidTr="006A1C3F">
        <w:tc>
          <w:tcPr>
            <w:tcW w:w="1908" w:type="dxa"/>
            <w:shd w:val="clear" w:color="auto" w:fill="ACB9CA" w:themeFill="text2" w:themeFillTint="66"/>
          </w:tcPr>
          <w:p w14:paraId="792C8651" w14:textId="77777777" w:rsidR="00433860" w:rsidRPr="00C25DBB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25DBB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Phone NO</w:t>
            </w:r>
          </w:p>
        </w:tc>
        <w:tc>
          <w:tcPr>
            <w:tcW w:w="7758" w:type="dxa"/>
            <w:gridSpan w:val="3"/>
          </w:tcPr>
          <w:p w14:paraId="3C29BCCC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  <w:tr w:rsidR="00433860" w:rsidRPr="0019789F" w14:paraId="7F12A9C2" w14:textId="77777777" w:rsidTr="006A1C3F">
        <w:tc>
          <w:tcPr>
            <w:tcW w:w="1908" w:type="dxa"/>
            <w:shd w:val="clear" w:color="auto" w:fill="ACB9CA" w:themeFill="text2" w:themeFillTint="66"/>
          </w:tcPr>
          <w:p w14:paraId="3E18E38D" w14:textId="77777777" w:rsidR="00433860" w:rsidRPr="0052054A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0"/>
                <w:szCs w:val="20"/>
              </w:rPr>
            </w:pPr>
            <w:r w:rsidRPr="0052054A">
              <w:rPr>
                <w:rFonts w:ascii="Calibri" w:eastAsia="Calibri" w:hAnsi="Calibri" w:cs="Arial"/>
                <w:b/>
                <w:bCs/>
                <w:sz w:val="20"/>
                <w:szCs w:val="20"/>
              </w:rPr>
              <w:t>Date of contracting 1 month before the meeting date</w:t>
            </w:r>
          </w:p>
        </w:tc>
        <w:tc>
          <w:tcPr>
            <w:tcW w:w="7758" w:type="dxa"/>
            <w:gridSpan w:val="3"/>
          </w:tcPr>
          <w:p w14:paraId="5BDE6D44" w14:textId="77777777" w:rsidR="00433860" w:rsidRPr="0019789F" w:rsidRDefault="00433860" w:rsidP="006A1C3F">
            <w:pPr>
              <w:spacing w:line="36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</w:tbl>
    <w:p w14:paraId="0A077270" w14:textId="77777777" w:rsidR="00433860" w:rsidRPr="001265E8" w:rsidRDefault="00433860" w:rsidP="00433860">
      <w:pPr>
        <w:rPr>
          <w:rFonts w:ascii="Calibri" w:eastAsia="Calibri" w:hAnsi="Calibri" w:cs="Arial"/>
          <w:rtl/>
        </w:rPr>
      </w:pPr>
      <w:r w:rsidRPr="00F04C50">
        <w:rPr>
          <w:rFonts w:ascii="Calibri" w:eastAsia="Calibri" w:hAnsi="Calibri" w:cs="Arial"/>
        </w:rPr>
        <w:t xml:space="preserve">It </w:t>
      </w:r>
      <w:proofErr w:type="gramStart"/>
      <w:r w:rsidRPr="00F04C50">
        <w:rPr>
          <w:rFonts w:ascii="Calibri" w:eastAsia="Calibri" w:hAnsi="Calibri" w:cs="Arial"/>
        </w:rPr>
        <w:t>should be submitted</w:t>
      </w:r>
      <w:proofErr w:type="gramEnd"/>
      <w:r w:rsidRPr="00F04C50">
        <w:rPr>
          <w:rFonts w:ascii="Calibri" w:eastAsia="Calibri" w:hAnsi="Calibri" w:cs="Arial"/>
        </w:rPr>
        <w:t xml:space="preserve"> to SOACCP </w:t>
      </w:r>
      <w:r>
        <w:rPr>
          <w:rFonts w:ascii="Calibri" w:eastAsia="Calibri" w:hAnsi="Calibri" w:cs="Arial"/>
        </w:rPr>
        <w:t xml:space="preserve">at least </w:t>
      </w:r>
      <w:r w:rsidRPr="00F04C50">
        <w:rPr>
          <w:rFonts w:ascii="Calibri" w:eastAsia="Calibri" w:hAnsi="Calibri" w:cs="Arial"/>
        </w:rPr>
        <w:t>one month before the meeting date.</w:t>
      </w:r>
      <w:r>
        <w:rPr>
          <w:rFonts w:asciiTheme="majorBidi" w:hAnsiTheme="majorBidi" w:cstheme="majorBidi"/>
          <w:sz w:val="32"/>
          <w:szCs w:val="32"/>
        </w:rPr>
        <w:tab/>
      </w:r>
    </w:p>
    <w:p w14:paraId="216296B0" w14:textId="77777777" w:rsidR="00433860" w:rsidRDefault="00433860" w:rsidP="003C600F">
      <w:pPr>
        <w:tabs>
          <w:tab w:val="left" w:pos="2880"/>
        </w:tabs>
        <w:rPr>
          <w:rFonts w:ascii="Frutiger LT Arabic 55 Roman" w:hAnsi="Frutiger LT Arabic 55 Roman" w:cs="Frutiger LT Arabic 55 Roman"/>
        </w:rPr>
      </w:pPr>
    </w:p>
    <w:p w14:paraId="7EC40FD7" w14:textId="77777777" w:rsidR="0085750D" w:rsidRDefault="0085750D" w:rsidP="003C600F">
      <w:pPr>
        <w:tabs>
          <w:tab w:val="left" w:pos="2880"/>
        </w:tabs>
        <w:rPr>
          <w:rFonts w:ascii="Frutiger LT Arabic 55 Roman" w:hAnsi="Frutiger LT Arabic 55 Roman" w:cs="Frutiger LT Arabic 55 Roman"/>
        </w:rPr>
      </w:pPr>
    </w:p>
    <w:p w14:paraId="2078CB23" w14:textId="5515B4B6" w:rsidR="00866EAB" w:rsidRDefault="00866EAB" w:rsidP="003C600F">
      <w:pPr>
        <w:tabs>
          <w:tab w:val="left" w:pos="2880"/>
        </w:tabs>
        <w:rPr>
          <w:rFonts w:ascii="Frutiger LT Arabic 55 Roman" w:hAnsi="Frutiger LT Arabic 55 Roman" w:cs="Frutiger LT Arabic 55 Roman"/>
        </w:rPr>
      </w:pPr>
    </w:p>
    <w:p w14:paraId="3CC29065" w14:textId="0F2A4A36" w:rsidR="00866EAB" w:rsidRDefault="00866EAB" w:rsidP="003C600F">
      <w:pPr>
        <w:tabs>
          <w:tab w:val="left" w:pos="2880"/>
        </w:tabs>
        <w:rPr>
          <w:rFonts w:ascii="Frutiger LT Arabic 55 Roman" w:hAnsi="Frutiger LT Arabic 55 Roman" w:cs="Frutiger LT Arabic 55 Roman"/>
        </w:rPr>
      </w:pPr>
    </w:p>
    <w:p w14:paraId="646DB316" w14:textId="77777777" w:rsidR="00866EAB" w:rsidRPr="003A27D8" w:rsidRDefault="00866EAB" w:rsidP="003C600F">
      <w:pPr>
        <w:tabs>
          <w:tab w:val="left" w:pos="2880"/>
        </w:tabs>
        <w:rPr>
          <w:rFonts w:ascii="Frutiger LT Arabic 55 Roman" w:hAnsi="Frutiger LT Arabic 55 Roman" w:cs="Frutiger LT Arabic 55 Roman"/>
          <w:rtl/>
        </w:rPr>
      </w:pPr>
    </w:p>
    <w:sectPr w:rsidR="00866EAB" w:rsidRPr="003A27D8" w:rsidSect="00E82072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720" w:right="720" w:bottom="720" w:left="720" w:header="708" w:footer="10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8FC64C" w14:textId="77777777" w:rsidR="00172DEA" w:rsidRDefault="00172DEA" w:rsidP="00D75510">
      <w:r>
        <w:separator/>
      </w:r>
    </w:p>
  </w:endnote>
  <w:endnote w:type="continuationSeparator" w:id="0">
    <w:p w14:paraId="6175332C" w14:textId="77777777" w:rsidR="00172DEA" w:rsidRDefault="00172DEA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utiger LT Arabic 55 Roman">
    <w:altName w:val="Courier New"/>
    <w:charset w:val="00"/>
    <w:family w:val="auto"/>
    <w:pitch w:val="variable"/>
    <w:sig w:usb0="00000000" w:usb1="C000A04A" w:usb2="00000008" w:usb3="00000000" w:csb0="00000041" w:csb1="00000000"/>
  </w:font>
  <w:font w:name="Fanan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7C476" w14:textId="77777777" w:rsidR="00E82072" w:rsidRDefault="00E82072" w:rsidP="00E82072">
    <w:pPr>
      <w:pStyle w:val="Footer"/>
      <w:rPr>
        <w:color w:val="3B5378"/>
        <w:sz w:val="20"/>
        <w:szCs w:val="20"/>
      </w:rPr>
    </w:pPr>
    <w:r w:rsidRPr="005B03A7">
      <w:rPr>
        <w:noProof/>
        <w:color w:val="3B5378"/>
        <w:sz w:val="20"/>
        <w:szCs w:val="20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D82E55E" wp14:editId="51A647A6">
              <wp:simplePos x="0" y="0"/>
              <wp:positionH relativeFrom="column">
                <wp:posOffset>-13357</wp:posOffset>
              </wp:positionH>
              <wp:positionV relativeFrom="paragraph">
                <wp:posOffset>108464</wp:posOffset>
              </wp:positionV>
              <wp:extent cx="2360930" cy="1404620"/>
              <wp:effectExtent l="0" t="0" r="0" b="444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7AFC65" w14:textId="77777777" w:rsidR="00E82072" w:rsidRPr="005B03A7" w:rsidRDefault="00E82072" w:rsidP="00E82072">
                          <w:pPr>
                            <w:rPr>
                              <w:color w:val="32395A"/>
                              <w:sz w:val="16"/>
                              <w:szCs w:val="16"/>
                            </w:rPr>
                          </w:pPr>
                          <w:r w:rsidRPr="005B03A7">
                            <w:rPr>
                              <w:color w:val="32395A"/>
                              <w:sz w:val="16"/>
                              <w:szCs w:val="16"/>
                            </w:rPr>
                            <w:t>IAU &amp; KFHU is accredited by</w:t>
                          </w:r>
                          <w:r>
                            <w:rPr>
                              <w:color w:val="32395A"/>
                              <w:sz w:val="16"/>
                              <w:szCs w:val="16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82E55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.05pt;margin-top:8.5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I23&#10;vd3fAAAACQEAAA8AAAAAAAAAAAAAAAAAaAQAAGRycy9kb3ducmV2LnhtbFBLBQYAAAAABAAEAPMA&#10;AAB0BQAAAAA=&#10;" filled="f" stroked="f">
              <v:textbox style="mso-fit-shape-to-text:t">
                <w:txbxContent>
                  <w:p w14:paraId="0E7AFC65" w14:textId="77777777" w:rsidR="00E82072" w:rsidRPr="005B03A7" w:rsidRDefault="00E82072" w:rsidP="00E82072">
                    <w:pPr>
                      <w:rPr>
                        <w:color w:val="32395A"/>
                        <w:sz w:val="16"/>
                        <w:szCs w:val="16"/>
                      </w:rPr>
                    </w:pPr>
                    <w:r w:rsidRPr="005B03A7">
                      <w:rPr>
                        <w:color w:val="32395A"/>
                        <w:sz w:val="16"/>
                        <w:szCs w:val="16"/>
                      </w:rPr>
                      <w:t>IAU &amp; KFHU is accredited by</w:t>
                    </w:r>
                    <w:r>
                      <w:rPr>
                        <w:color w:val="32395A"/>
                        <w:sz w:val="16"/>
                        <w:szCs w:val="16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 w:rsidRPr="005B03A7">
      <w:rPr>
        <w:color w:val="3B5378"/>
        <w:sz w:val="20"/>
        <w:szCs w:val="20"/>
      </w:rPr>
      <w:t>_________________________________________________________________________________________________________</w:t>
    </w:r>
  </w:p>
  <w:p w14:paraId="12F8CAA5" w14:textId="77777777" w:rsidR="00E82072" w:rsidRPr="005B03A7" w:rsidRDefault="00E82072" w:rsidP="00E82072">
    <w:pPr>
      <w:pStyle w:val="Footer"/>
      <w:rPr>
        <w:color w:val="3B5378"/>
        <w:sz w:val="20"/>
        <w:szCs w:val="20"/>
      </w:rPr>
    </w:pPr>
    <w:r>
      <w:rPr>
        <w:noProof/>
        <w:color w:val="3B5378"/>
        <w:sz w:val="20"/>
        <w:szCs w:val="20"/>
      </w:rPr>
      <w:drawing>
        <wp:anchor distT="0" distB="0" distL="114300" distR="114300" simplePos="0" relativeHeight="251665408" behindDoc="0" locked="0" layoutInCell="1" allowOverlap="1" wp14:anchorId="731798EC" wp14:editId="6B528BF8">
          <wp:simplePos x="0" y="0"/>
          <wp:positionH relativeFrom="margin">
            <wp:posOffset>0</wp:posOffset>
          </wp:positionH>
          <wp:positionV relativeFrom="paragraph">
            <wp:posOffset>140970</wp:posOffset>
          </wp:positionV>
          <wp:extent cx="6642100" cy="567690"/>
          <wp:effectExtent l="0" t="0" r="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 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3A6F56F" w14:textId="77777777" w:rsidR="00E82072" w:rsidRDefault="00E820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472838" w14:textId="77777777" w:rsidR="00172DEA" w:rsidRDefault="00172DEA" w:rsidP="00D75510">
      <w:r>
        <w:separator/>
      </w:r>
    </w:p>
  </w:footnote>
  <w:footnote w:type="continuationSeparator" w:id="0">
    <w:p w14:paraId="72101127" w14:textId="77777777" w:rsidR="00172DEA" w:rsidRDefault="00172DEA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CDF9F" w14:textId="77777777" w:rsidR="00D75510" w:rsidRDefault="00172DEA">
    <w:pPr>
      <w:pStyle w:val="Header"/>
    </w:pPr>
    <w:r>
      <w:rPr>
        <w:noProof/>
      </w:rPr>
      <w:pict w14:anchorId="196FC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F8BE2" w14:textId="5F887866" w:rsidR="00311484" w:rsidRDefault="0031148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968334" wp14:editId="17C0F5B0">
          <wp:simplePos x="0" y="0"/>
          <wp:positionH relativeFrom="margin">
            <wp:posOffset>4600575</wp:posOffset>
          </wp:positionH>
          <wp:positionV relativeFrom="paragraph">
            <wp:posOffset>9525</wp:posOffset>
          </wp:positionV>
          <wp:extent cx="1752600" cy="120323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QAA logo01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1203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A80D0" w14:textId="0BE9D131" w:rsidR="00311484" w:rsidRDefault="00311484">
    <w:pPr>
      <w:pStyle w:val="Header"/>
    </w:pPr>
  </w:p>
  <w:p w14:paraId="77DBF2B9" w14:textId="2CDE9222" w:rsidR="00311484" w:rsidRDefault="00311484">
    <w:pPr>
      <w:pStyle w:val="Header"/>
    </w:pPr>
  </w:p>
  <w:p w14:paraId="0EF82D7C" w14:textId="43D01FCF" w:rsidR="00311484" w:rsidRDefault="00A36419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6896465" wp14:editId="51D40086">
          <wp:simplePos x="0" y="0"/>
          <wp:positionH relativeFrom="column">
            <wp:posOffset>213154</wp:posOffset>
          </wp:positionH>
          <wp:positionV relativeFrom="paragraph">
            <wp:posOffset>105410</wp:posOffset>
          </wp:positionV>
          <wp:extent cx="2731522" cy="67741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ACC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1522" cy="6774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537711" w14:textId="7777A3B4" w:rsidR="00311484" w:rsidRDefault="00311484">
    <w:pPr>
      <w:pStyle w:val="Header"/>
    </w:pPr>
  </w:p>
  <w:p w14:paraId="2DCFCA3D" w14:textId="4C91C08E" w:rsidR="00D75510" w:rsidRDefault="00D75510">
    <w:pPr>
      <w:pStyle w:val="Header"/>
    </w:pPr>
  </w:p>
  <w:p w14:paraId="48D39FC5" w14:textId="0BE7B9C2" w:rsidR="00311484" w:rsidRPr="00311484" w:rsidRDefault="00311484">
    <w:pPr>
      <w:pStyle w:val="Header"/>
      <w:rPr>
        <w:color w:val="32395A"/>
        <w:sz w:val="20"/>
        <w:szCs w:val="20"/>
      </w:rPr>
    </w:pPr>
    <w:r w:rsidRPr="00311484">
      <w:rPr>
        <w:color w:val="32395A"/>
        <w:sz w:val="20"/>
        <w:szCs w:val="20"/>
      </w:rPr>
      <w:t>__________________________________________</w:t>
    </w:r>
    <w:r>
      <w:rPr>
        <w:color w:val="32395A"/>
        <w:sz w:val="20"/>
        <w:szCs w:val="20"/>
      </w:rPr>
      <w:t>_______________</w:t>
    </w:r>
    <w:r w:rsidRPr="00311484">
      <w:rPr>
        <w:color w:val="32395A"/>
        <w:sz w:val="20"/>
        <w:szCs w:val="20"/>
      </w:rPr>
      <w:t>_____________________</w:t>
    </w:r>
    <w:r>
      <w:rPr>
        <w:color w:val="32395A"/>
        <w:sz w:val="20"/>
        <w:szCs w:val="20"/>
      </w:rPr>
      <w:t>_______________</w:t>
    </w:r>
    <w:r w:rsidRPr="00311484">
      <w:rPr>
        <w:color w:val="32395A"/>
        <w:sz w:val="20"/>
        <w:szCs w:val="20"/>
      </w:rPr>
      <w:t>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28B58" w14:textId="77777777" w:rsidR="00D75510" w:rsidRDefault="00172DEA">
    <w:pPr>
      <w:pStyle w:val="Header"/>
    </w:pPr>
    <w:r>
      <w:rPr>
        <w:noProof/>
      </w:rPr>
      <w:pict w14:anchorId="6A7803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59D"/>
    <w:rsid w:val="00067217"/>
    <w:rsid w:val="00083D44"/>
    <w:rsid w:val="00091353"/>
    <w:rsid w:val="00093997"/>
    <w:rsid w:val="000A1CBE"/>
    <w:rsid w:val="00121776"/>
    <w:rsid w:val="00172DEA"/>
    <w:rsid w:val="002571DD"/>
    <w:rsid w:val="002A5500"/>
    <w:rsid w:val="00311484"/>
    <w:rsid w:val="0037081E"/>
    <w:rsid w:val="003A27D8"/>
    <w:rsid w:val="003C2381"/>
    <w:rsid w:val="003C600F"/>
    <w:rsid w:val="00433860"/>
    <w:rsid w:val="004E2810"/>
    <w:rsid w:val="00523611"/>
    <w:rsid w:val="00533389"/>
    <w:rsid w:val="005A20BF"/>
    <w:rsid w:val="005B2040"/>
    <w:rsid w:val="005E28FA"/>
    <w:rsid w:val="00621247"/>
    <w:rsid w:val="007B5C6D"/>
    <w:rsid w:val="007D14FE"/>
    <w:rsid w:val="007F5A4A"/>
    <w:rsid w:val="0085750D"/>
    <w:rsid w:val="00865D92"/>
    <w:rsid w:val="00866EAB"/>
    <w:rsid w:val="009750A1"/>
    <w:rsid w:val="009E6AD6"/>
    <w:rsid w:val="00A002A5"/>
    <w:rsid w:val="00A16366"/>
    <w:rsid w:val="00A36419"/>
    <w:rsid w:val="00A639F8"/>
    <w:rsid w:val="00A6559D"/>
    <w:rsid w:val="00B4355E"/>
    <w:rsid w:val="00C47278"/>
    <w:rsid w:val="00C65F33"/>
    <w:rsid w:val="00C97590"/>
    <w:rsid w:val="00CB328A"/>
    <w:rsid w:val="00CC2D13"/>
    <w:rsid w:val="00D04567"/>
    <w:rsid w:val="00D75510"/>
    <w:rsid w:val="00E7553A"/>
    <w:rsid w:val="00E82072"/>
    <w:rsid w:val="00F2083B"/>
    <w:rsid w:val="00F25B34"/>
    <w:rsid w:val="00F31D7B"/>
    <w:rsid w:val="00F9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BF36DF"/>
  <w14:defaultImageDpi w14:val="32767"/>
  <w15:docId w15:val="{85F5ADB8-53F5-4F2C-9728-20B7F0D3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510"/>
  </w:style>
  <w:style w:type="paragraph" w:styleId="Footer">
    <w:name w:val="footer"/>
    <w:basedOn w:val="Normal"/>
    <w:link w:val="Foot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510"/>
  </w:style>
  <w:style w:type="table" w:styleId="TableGrid">
    <w:name w:val="Table Grid"/>
    <w:basedOn w:val="TableNormal"/>
    <w:uiPriority w:val="39"/>
    <w:rsid w:val="0043386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3860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2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askar</dc:creator>
  <cp:keywords/>
  <dc:description/>
  <cp:lastModifiedBy>mayada Hassan elasmar</cp:lastModifiedBy>
  <cp:revision>5</cp:revision>
  <cp:lastPrinted>2019-02-03T10:42:00Z</cp:lastPrinted>
  <dcterms:created xsi:type="dcterms:W3CDTF">2019-02-03T10:35:00Z</dcterms:created>
  <dcterms:modified xsi:type="dcterms:W3CDTF">2019-02-10T08:09:00Z</dcterms:modified>
</cp:coreProperties>
</file>