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2C0FDF" w14:textId="5F8F8666" w:rsidR="00BA0C7A" w:rsidRPr="004A1577" w:rsidRDefault="00BA218D" w:rsidP="00BA0C7A">
      <w:pPr>
        <w:autoSpaceDE w:val="0"/>
        <w:autoSpaceDN w:val="0"/>
        <w:adjustRightInd w:val="0"/>
        <w:jc w:val="center"/>
        <w:rPr>
          <w:rFonts w:asciiTheme="majorHAnsi" w:hAnsiTheme="majorHAnsi" w:cs="Times New Roman"/>
          <w:b/>
          <w:bCs/>
          <w:u w:val="single"/>
        </w:rPr>
      </w:pPr>
      <w:r>
        <w:rPr>
          <w:rFonts w:asciiTheme="majorHAnsi" w:hAnsiTheme="majorHAnsi" w:cs="Times New Roman"/>
          <w:b/>
          <w:bCs/>
          <w:u w:val="single"/>
        </w:rPr>
        <w:t xml:space="preserve">DQAA </w:t>
      </w:r>
      <w:r w:rsidR="00BA0C7A" w:rsidRPr="004A1577">
        <w:rPr>
          <w:rFonts w:asciiTheme="majorHAnsi" w:hAnsiTheme="majorHAnsi" w:cs="Times New Roman"/>
          <w:b/>
          <w:bCs/>
          <w:u w:val="single"/>
        </w:rPr>
        <w:t>TRAINING EVALUATION SURVEY</w:t>
      </w:r>
    </w:p>
    <w:p w14:paraId="0169AA71" w14:textId="692E90DE" w:rsidR="00BA0C7A" w:rsidRPr="004A1577" w:rsidRDefault="00305812" w:rsidP="00AC6241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cs"/>
          <w:b/>
          <w:bCs/>
          <w:rtl/>
        </w:rPr>
        <w:t xml:space="preserve">      </w:t>
      </w:r>
    </w:p>
    <w:p w14:paraId="4DBC6F04" w14:textId="7F776D1F" w:rsidR="00BA0C7A" w:rsidRPr="004A1577" w:rsidRDefault="00BA0C7A" w:rsidP="00AC6241">
      <w:pPr>
        <w:tabs>
          <w:tab w:val="left" w:pos="0"/>
        </w:tabs>
        <w:autoSpaceDE w:val="0"/>
        <w:autoSpaceDN w:val="0"/>
        <w:adjustRightInd w:val="0"/>
        <w:jc w:val="both"/>
        <w:rPr>
          <w:rFonts w:ascii="Times New Roman,BoldItalic" w:hAnsi="Times New Roman" w:cs="Times New Roman,BoldItalic"/>
          <w:b/>
          <w:i/>
          <w:iCs/>
        </w:rPr>
      </w:pPr>
      <w:r w:rsidRPr="004A1577">
        <w:rPr>
          <w:rFonts w:ascii="Times New Roman" w:hAnsi="Times New Roman" w:cs="Times New Roman"/>
          <w:b/>
        </w:rPr>
        <w:t xml:space="preserve">Workshop Title: </w:t>
      </w:r>
      <w:r>
        <w:rPr>
          <w:rFonts w:ascii="Times New Roman" w:hAnsi="Times New Roman" w:cs="Times New Roman"/>
          <w:b/>
        </w:rPr>
        <w:t>…………………………</w:t>
      </w:r>
      <w:r w:rsidR="00305812">
        <w:rPr>
          <w:rFonts w:ascii="Times New Roman" w:hAnsi="Times New Roman" w:cs="Times New Roman" w:hint="cs"/>
          <w:b/>
          <w:rtl/>
        </w:rPr>
        <w:t xml:space="preserve">        </w:t>
      </w:r>
      <w:r w:rsidR="00305812">
        <w:rPr>
          <w:rFonts w:ascii="Times New Roman" w:hAnsi="Times New Roman" w:cs="Times New Roman"/>
          <w:b/>
        </w:rPr>
        <w:t xml:space="preserve">                          Presenter: </w:t>
      </w:r>
      <w:proofErr w:type="spellStart"/>
      <w:r w:rsidR="00305812">
        <w:rPr>
          <w:rFonts w:ascii="Times New Roman" w:hAnsi="Times New Roman" w:cs="Times New Roman"/>
          <w:b/>
        </w:rPr>
        <w:t>Dr</w:t>
      </w:r>
      <w:proofErr w:type="spellEnd"/>
      <w:r w:rsidR="00305812">
        <w:rPr>
          <w:rFonts w:ascii="Times New Roman" w:hAnsi="Times New Roman" w:cs="Times New Roman"/>
          <w:b/>
        </w:rPr>
        <w:t>………………………….</w:t>
      </w:r>
      <w:r w:rsidR="00305812">
        <w:rPr>
          <w:rFonts w:ascii="Times New Roman" w:hAnsi="Times New Roman" w:cs="Times New Roman" w:hint="cs"/>
          <w:b/>
          <w:rtl/>
        </w:rPr>
        <w:t xml:space="preserve">                   </w:t>
      </w:r>
    </w:p>
    <w:p w14:paraId="67321A06" w14:textId="4918D080" w:rsidR="00BA0C7A" w:rsidRDefault="00BA0C7A" w:rsidP="00AC6241">
      <w:pPr>
        <w:tabs>
          <w:tab w:val="left" w:pos="0"/>
        </w:tabs>
        <w:autoSpaceDE w:val="0"/>
        <w:autoSpaceDN w:val="0"/>
        <w:adjustRightInd w:val="0"/>
        <w:rPr>
          <w:rFonts w:ascii="Times New Roman,BoldItalic" w:hAnsi="Times New Roman" w:cs="Times New Roman,BoldItalic"/>
          <w:b/>
          <w:bCs/>
          <w:iCs/>
          <w:rtl/>
        </w:rPr>
      </w:pPr>
      <w:r>
        <w:rPr>
          <w:rFonts w:ascii="Times New Roman,BoldItalic" w:hAnsi="Times New Roman" w:cs="Times New Roman,BoldItalic"/>
          <w:b/>
          <w:bCs/>
          <w:iCs/>
        </w:rPr>
        <w:t xml:space="preserve">College: </w:t>
      </w:r>
      <w:r>
        <w:rPr>
          <w:rFonts w:ascii="Times New Roman,BoldItalic" w:hAnsi="Times New Roman" w:cs="Times New Roman,BoldItalic"/>
          <w:b/>
          <w:bCs/>
          <w:iCs/>
        </w:rPr>
        <w:t>……………………………………</w:t>
      </w:r>
      <w:r>
        <w:rPr>
          <w:rFonts w:ascii="Times New Roman,BoldItalic" w:hAnsi="Times New Roman" w:cs="Times New Roman,BoldItalic"/>
          <w:b/>
          <w:bCs/>
          <w:iCs/>
        </w:rPr>
        <w:t xml:space="preserve">                      </w:t>
      </w:r>
      <w:r w:rsidR="00305812">
        <w:rPr>
          <w:rFonts w:ascii="Times New Roman,BoldItalic" w:hAnsi="Times New Roman" w:cs="Times New Roman,BoldItalic"/>
          <w:b/>
          <w:bCs/>
          <w:iCs/>
        </w:rPr>
        <w:t xml:space="preserve">   </w:t>
      </w:r>
      <w:r>
        <w:rPr>
          <w:rFonts w:ascii="Times New Roman,BoldItalic" w:hAnsi="Times New Roman" w:cs="Times New Roman,BoldItalic"/>
          <w:b/>
          <w:bCs/>
          <w:iCs/>
        </w:rPr>
        <w:t>Date</w:t>
      </w:r>
      <w:r>
        <w:rPr>
          <w:rFonts w:ascii="Times New Roman,BoldItalic" w:hAnsi="Times New Roman" w:cs="Times New Roman,BoldItalic"/>
          <w:b/>
          <w:bCs/>
          <w:iCs/>
        </w:rPr>
        <w:t>………</w:t>
      </w:r>
      <w:r>
        <w:rPr>
          <w:rFonts w:ascii="Times New Roman,BoldItalic" w:hAnsi="Times New Roman" w:cs="Times New Roman,BoldItalic"/>
          <w:b/>
          <w:bCs/>
          <w:iCs/>
        </w:rPr>
        <w:t>/</w:t>
      </w:r>
      <w:r>
        <w:rPr>
          <w:rFonts w:ascii="Times New Roman,BoldItalic" w:hAnsi="Times New Roman" w:cs="Times New Roman,BoldItalic"/>
          <w:b/>
          <w:bCs/>
          <w:iCs/>
        </w:rPr>
        <w:t>……</w:t>
      </w:r>
      <w:r>
        <w:rPr>
          <w:rFonts w:ascii="Times New Roman,BoldItalic" w:hAnsi="Times New Roman" w:cs="Times New Roman,BoldItalic"/>
          <w:b/>
          <w:bCs/>
          <w:iCs/>
        </w:rPr>
        <w:t>./2019</w:t>
      </w:r>
    </w:p>
    <w:p w14:paraId="60D34275" w14:textId="1A3EB175" w:rsidR="00471DD2" w:rsidRPr="00471DD2" w:rsidRDefault="00471DD2" w:rsidP="00AC6241">
      <w:pPr>
        <w:tabs>
          <w:tab w:val="left" w:pos="0"/>
        </w:tabs>
        <w:autoSpaceDE w:val="0"/>
        <w:autoSpaceDN w:val="0"/>
        <w:adjustRightInd w:val="0"/>
        <w:rPr>
          <w:rFonts w:cs="Times New Roman,BoldItalic"/>
          <w:iCs/>
        </w:rPr>
      </w:pPr>
      <w:r>
        <w:rPr>
          <w:rFonts w:cs="Times New Roman,BoldItalic"/>
          <w:b/>
          <w:bCs/>
          <w:iCs/>
        </w:rPr>
        <w:t xml:space="preserve">Participant </w:t>
      </w:r>
      <w:proofErr w:type="gramStart"/>
      <w:r>
        <w:rPr>
          <w:rFonts w:cs="Times New Roman,BoldItalic"/>
          <w:b/>
          <w:bCs/>
          <w:iCs/>
        </w:rPr>
        <w:t>Name :</w:t>
      </w:r>
      <w:proofErr w:type="gramEnd"/>
    </w:p>
    <w:p w14:paraId="081D52D7" w14:textId="77777777" w:rsidR="00BA0C7A" w:rsidRPr="004A1577" w:rsidRDefault="00BA0C7A" w:rsidP="00BA0C7A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67FFC2D7" w14:textId="77777777" w:rsidR="00BA0C7A" w:rsidRPr="004A1577" w:rsidRDefault="00BA0C7A" w:rsidP="00BA0C7A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4A1577">
        <w:rPr>
          <w:rFonts w:ascii="Times New Roman" w:hAnsi="Times New Roman" w:cs="Times New Roman"/>
        </w:rPr>
        <w:t xml:space="preserve">Please write your response as </w:t>
      </w:r>
      <w:r w:rsidRPr="004A1577">
        <w:rPr>
          <w:rFonts w:ascii="Times New Roman" w:hAnsi="Times New Roman" w:cs="Times New Roman"/>
          <w:b/>
          <w:bCs/>
        </w:rPr>
        <w:t>ONE NUMBER ONLY</w:t>
      </w:r>
      <w:r w:rsidRPr="004A1577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4A1577">
        <w:rPr>
          <w:rFonts w:ascii="Times New Roman" w:hAnsi="Times New Roman" w:cs="Times New Roman"/>
        </w:rPr>
        <w:t>using the following key:</w:t>
      </w:r>
    </w:p>
    <w:p w14:paraId="59E2AFE9" w14:textId="77777777" w:rsidR="00BA0C7A" w:rsidRPr="004A1577" w:rsidRDefault="00BA0C7A" w:rsidP="00BA0C7A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</w:p>
    <w:p w14:paraId="747B68A7" w14:textId="7A53FDB4" w:rsidR="00BA0C7A" w:rsidRPr="00BA0C7A" w:rsidRDefault="00BA0C7A" w:rsidP="00AC624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4A1577">
        <w:rPr>
          <w:rFonts w:ascii="Times New Roman" w:hAnsi="Times New Roman" w:cs="Times New Roman"/>
          <w:b/>
          <w:bCs/>
        </w:rPr>
        <w:t>5= Very Satisfied;</w:t>
      </w:r>
      <w:r w:rsidR="00AC6241">
        <w:rPr>
          <w:rFonts w:ascii="Times New Roman" w:hAnsi="Times New Roman" w:cs="Times New Roman"/>
          <w:b/>
          <w:bCs/>
        </w:rPr>
        <w:t xml:space="preserve">  </w:t>
      </w:r>
      <w:r w:rsidRPr="004A1577">
        <w:rPr>
          <w:rFonts w:ascii="Times New Roman" w:hAnsi="Times New Roman" w:cs="Times New Roman"/>
          <w:b/>
          <w:bCs/>
        </w:rPr>
        <w:t xml:space="preserve"> 4= Satisfied;</w:t>
      </w:r>
      <w:r w:rsidR="00AC6241">
        <w:rPr>
          <w:rFonts w:ascii="Times New Roman" w:hAnsi="Times New Roman" w:cs="Times New Roman"/>
          <w:b/>
          <w:bCs/>
        </w:rPr>
        <w:t xml:space="preserve">  </w:t>
      </w:r>
      <w:r w:rsidRPr="004A1577">
        <w:rPr>
          <w:rFonts w:ascii="Times New Roman" w:hAnsi="Times New Roman" w:cs="Times New Roman"/>
          <w:b/>
          <w:bCs/>
        </w:rPr>
        <w:t xml:space="preserve"> 3= Neutral; </w:t>
      </w:r>
      <w:r w:rsidR="00AC6241">
        <w:rPr>
          <w:rFonts w:ascii="Times New Roman" w:hAnsi="Times New Roman" w:cs="Times New Roman"/>
          <w:b/>
          <w:bCs/>
        </w:rPr>
        <w:t xml:space="preserve">  </w:t>
      </w:r>
      <w:r w:rsidRPr="004A1577">
        <w:rPr>
          <w:rFonts w:ascii="Times New Roman" w:hAnsi="Times New Roman" w:cs="Times New Roman"/>
          <w:b/>
          <w:bCs/>
        </w:rPr>
        <w:t xml:space="preserve">2= Dissatisfied; </w:t>
      </w:r>
      <w:r w:rsidR="00AC6241">
        <w:rPr>
          <w:rFonts w:ascii="Times New Roman" w:hAnsi="Times New Roman" w:cs="Times New Roman"/>
          <w:b/>
          <w:bCs/>
        </w:rPr>
        <w:t xml:space="preserve">   </w:t>
      </w:r>
      <w:r w:rsidRPr="004A1577">
        <w:rPr>
          <w:rFonts w:ascii="Times New Roman" w:hAnsi="Times New Roman" w:cs="Times New Roman"/>
          <w:b/>
          <w:bCs/>
        </w:rPr>
        <w:t xml:space="preserve">1= Very Dissatisfied </w:t>
      </w:r>
    </w:p>
    <w:p w14:paraId="4316AF36" w14:textId="75F2C07E" w:rsidR="00BA0C7A" w:rsidRPr="00BA0C7A" w:rsidRDefault="00BA0C7A" w:rsidP="00BA0C7A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BA0C7A"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</w:rPr>
        <w:t xml:space="preserve">                              </w:t>
      </w:r>
    </w:p>
    <w:p w14:paraId="584C7CE3" w14:textId="77777777" w:rsidR="00BA0C7A" w:rsidRPr="00BA0C7A" w:rsidRDefault="00BA0C7A" w:rsidP="00BA0C7A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BA0C7A">
        <w:rPr>
          <w:rFonts w:ascii="Times New Roman" w:hAnsi="Times New Roman" w:cs="Times New Roman"/>
          <w:b/>
          <w:bCs/>
        </w:rPr>
        <w:t>DESIGN</w:t>
      </w:r>
    </w:p>
    <w:p w14:paraId="095FFB3E" w14:textId="77777777" w:rsidR="00BA0C7A" w:rsidRPr="00BA0C7A" w:rsidRDefault="00BA0C7A" w:rsidP="00BA0C7A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BA0C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51EFD3" wp14:editId="7F6A57B3">
                <wp:simplePos x="0" y="0"/>
                <wp:positionH relativeFrom="column">
                  <wp:posOffset>5553075</wp:posOffset>
                </wp:positionH>
                <wp:positionV relativeFrom="paragraph">
                  <wp:posOffset>37465</wp:posOffset>
                </wp:positionV>
                <wp:extent cx="408305" cy="257175"/>
                <wp:effectExtent l="9525" t="10795" r="10795" b="825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4266F" w14:textId="77777777" w:rsidR="00BA0C7A" w:rsidRDefault="00BA0C7A" w:rsidP="00BA0C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51EF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7.25pt;margin-top:2.95pt;width:32.1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">
                <v:textbox>
                  <w:txbxContent>
                    <w:p w14:paraId="73D4266F" w14:textId="77777777" w:rsidR="00BA0C7A" w:rsidRDefault="00BA0C7A" w:rsidP="00BA0C7A"/>
                  </w:txbxContent>
                </v:textbox>
              </v:shape>
            </w:pict>
          </mc:Fallback>
        </mc:AlternateContent>
      </w:r>
    </w:p>
    <w:p w14:paraId="423626C8" w14:textId="77777777" w:rsidR="00BA0C7A" w:rsidRPr="00BA0C7A" w:rsidRDefault="00BA0C7A" w:rsidP="00BA0C7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BA0C7A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B37D5E" wp14:editId="59DD450E">
                <wp:simplePos x="0" y="0"/>
                <wp:positionH relativeFrom="column">
                  <wp:posOffset>5553075</wp:posOffset>
                </wp:positionH>
                <wp:positionV relativeFrom="paragraph">
                  <wp:posOffset>186690</wp:posOffset>
                </wp:positionV>
                <wp:extent cx="408305" cy="257175"/>
                <wp:effectExtent l="9525" t="10795" r="10795" b="825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76C06" w14:textId="77777777" w:rsidR="00BA0C7A" w:rsidRDefault="00BA0C7A" w:rsidP="00BA0C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37D5E" id="Text Box 15" o:spid="_x0000_s1027" type="#_x0000_t202" style="position:absolute;margin-left:437.25pt;margin-top:14.7pt;width:32.1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">
                <v:textbox>
                  <w:txbxContent>
                    <w:p w14:paraId="43776C06" w14:textId="77777777" w:rsidR="00BA0C7A" w:rsidRDefault="00BA0C7A" w:rsidP="00BA0C7A"/>
                  </w:txbxContent>
                </v:textbox>
              </v:shape>
            </w:pict>
          </mc:Fallback>
        </mc:AlternateContent>
      </w:r>
      <w:r w:rsidRPr="00BA0C7A">
        <w:rPr>
          <w:rFonts w:ascii="Times New Roman" w:hAnsi="Times New Roman" w:cs="Times New Roman"/>
        </w:rPr>
        <w:t>1. The objectives were clear to me....................................................................................................................</w:t>
      </w:r>
    </w:p>
    <w:p w14:paraId="327A9568" w14:textId="77777777" w:rsidR="00BA0C7A" w:rsidRPr="00BA0C7A" w:rsidRDefault="00BA0C7A" w:rsidP="00BA0C7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BA0C7A">
        <w:rPr>
          <w:rFonts w:ascii="Times New Roman" w:hAnsi="Times New Roman" w:cs="Times New Roman"/>
        </w:rPr>
        <w:t xml:space="preserve">2. The pace was appropriate..............................................................................................................................  </w:t>
      </w:r>
    </w:p>
    <w:p w14:paraId="23C28CF3" w14:textId="77777777" w:rsidR="00BA0C7A" w:rsidRPr="00BA0C7A" w:rsidRDefault="00BA0C7A" w:rsidP="00BA0C7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BA0C7A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AF15FC" wp14:editId="0FEB2D9B">
                <wp:simplePos x="0" y="0"/>
                <wp:positionH relativeFrom="column">
                  <wp:posOffset>5553075</wp:posOffset>
                </wp:positionH>
                <wp:positionV relativeFrom="paragraph">
                  <wp:posOffset>43815</wp:posOffset>
                </wp:positionV>
                <wp:extent cx="408305" cy="257175"/>
                <wp:effectExtent l="9525" t="10795" r="10795" b="825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88B54" w14:textId="77777777" w:rsidR="00BA0C7A" w:rsidRDefault="00BA0C7A" w:rsidP="00BA0C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F15FC" id="Text Box 16" o:spid="_x0000_s1028" type="#_x0000_t202" style="position:absolute;margin-left:437.25pt;margin-top:3.45pt;width:32.1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">
                <v:textbox>
                  <w:txbxContent>
                    <w:p w14:paraId="2FD88B54" w14:textId="77777777" w:rsidR="00BA0C7A" w:rsidRDefault="00BA0C7A" w:rsidP="00BA0C7A"/>
                  </w:txbxContent>
                </v:textbox>
              </v:shape>
            </w:pict>
          </mc:Fallback>
        </mc:AlternateContent>
      </w:r>
      <w:r w:rsidRPr="00BA0C7A">
        <w:rPr>
          <w:rFonts w:ascii="Times New Roman" w:hAnsi="Times New Roman" w:cs="Times New Roman"/>
        </w:rPr>
        <w:t>3. The provided content /material is relevant for my future reference………………………………………..</w:t>
      </w:r>
    </w:p>
    <w:p w14:paraId="79A61BC4" w14:textId="77777777" w:rsidR="00BA0C7A" w:rsidRPr="00BA0C7A" w:rsidRDefault="00BA0C7A" w:rsidP="00BA0C7A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14:paraId="74843811" w14:textId="77777777" w:rsidR="00BA0C7A" w:rsidRPr="00BA0C7A" w:rsidRDefault="00BA0C7A" w:rsidP="00BA0C7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</w:rPr>
      </w:pPr>
      <w:r w:rsidRPr="00BA0C7A">
        <w:rPr>
          <w:rFonts w:ascii="Times New Roman" w:hAnsi="Times New Roman" w:cs="Times New Roman"/>
          <w:b/>
          <w:bCs/>
        </w:rPr>
        <w:t xml:space="preserve">INSTRUCTOR     </w:t>
      </w:r>
      <w:r w:rsidRPr="00BA0C7A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414A9B" wp14:editId="7FD7F818">
                <wp:simplePos x="0" y="0"/>
                <wp:positionH relativeFrom="column">
                  <wp:posOffset>5553075</wp:posOffset>
                </wp:positionH>
                <wp:positionV relativeFrom="paragraph">
                  <wp:posOffset>120015</wp:posOffset>
                </wp:positionV>
                <wp:extent cx="408305" cy="257175"/>
                <wp:effectExtent l="9525" t="13970" r="10795" b="508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28A00" w14:textId="77777777" w:rsidR="00BA0C7A" w:rsidRDefault="00BA0C7A" w:rsidP="00BA0C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14A9B" id="Text Box 17" o:spid="_x0000_s1029" type="#_x0000_t202" style="position:absolute;margin-left:437.25pt;margin-top:9.45pt;width:32.15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">
                <v:textbox>
                  <w:txbxContent>
                    <w:p w14:paraId="5BA28A00" w14:textId="77777777" w:rsidR="00BA0C7A" w:rsidRDefault="00BA0C7A" w:rsidP="00BA0C7A"/>
                  </w:txbxContent>
                </v:textbox>
              </v:shape>
            </w:pict>
          </mc:Fallback>
        </mc:AlternateContent>
      </w:r>
    </w:p>
    <w:p w14:paraId="0F67ECC6" w14:textId="77777777" w:rsidR="00BA0C7A" w:rsidRPr="00BA0C7A" w:rsidRDefault="00BA0C7A" w:rsidP="00BA0C7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BA0C7A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559E1E" wp14:editId="3E9F9FDE">
                <wp:simplePos x="0" y="0"/>
                <wp:positionH relativeFrom="column">
                  <wp:posOffset>5553075</wp:posOffset>
                </wp:positionH>
                <wp:positionV relativeFrom="paragraph">
                  <wp:posOffset>205740</wp:posOffset>
                </wp:positionV>
                <wp:extent cx="408305" cy="257175"/>
                <wp:effectExtent l="9525" t="13335" r="10795" b="571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BFAA5" w14:textId="77777777" w:rsidR="00BA0C7A" w:rsidRDefault="00BA0C7A" w:rsidP="00BA0C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59E1E" id="Text Box 18" o:spid="_x0000_s1030" type="#_x0000_t202" style="position:absolute;margin-left:437.25pt;margin-top:16.2pt;width:32.1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">
                <v:textbox>
                  <w:txbxContent>
                    <w:p w14:paraId="422BFAA5" w14:textId="77777777" w:rsidR="00BA0C7A" w:rsidRDefault="00BA0C7A" w:rsidP="00BA0C7A"/>
                  </w:txbxContent>
                </v:textbox>
              </v:shape>
            </w:pict>
          </mc:Fallback>
        </mc:AlternateContent>
      </w:r>
      <w:r w:rsidRPr="00BA0C7A">
        <w:rPr>
          <w:rFonts w:ascii="Times New Roman" w:hAnsi="Times New Roman" w:cs="Times New Roman"/>
        </w:rPr>
        <w:t>4. The instructor was well prepared..................................................................................................................</w:t>
      </w:r>
    </w:p>
    <w:p w14:paraId="20F32081" w14:textId="77777777" w:rsidR="00BA0C7A" w:rsidRPr="00BA0C7A" w:rsidRDefault="00BA0C7A" w:rsidP="00BA0C7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BA0C7A">
        <w:rPr>
          <w:rFonts w:ascii="Times New Roman" w:hAnsi="Times New Roman" w:cs="Times New Roman"/>
        </w:rPr>
        <w:t>5. The instructor was helpful with clarifications..............................................................................................</w:t>
      </w:r>
    </w:p>
    <w:p w14:paraId="2A32ADA9" w14:textId="77777777" w:rsidR="00BA0C7A" w:rsidRPr="00BA0C7A" w:rsidRDefault="00BA0C7A" w:rsidP="00BA0C7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</w:rPr>
      </w:pPr>
      <w:r w:rsidRPr="00BA0C7A">
        <w:rPr>
          <w:rFonts w:ascii="Times New Roman" w:hAnsi="Times New Roman" w:cs="Times New Roman"/>
          <w:b/>
          <w:bCs/>
        </w:rPr>
        <w:t xml:space="preserve">RESULTS        </w:t>
      </w:r>
      <w:r w:rsidRPr="00BA0C7A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C4DF9E" wp14:editId="77C36D50">
                <wp:simplePos x="0" y="0"/>
                <wp:positionH relativeFrom="column">
                  <wp:posOffset>5562600</wp:posOffset>
                </wp:positionH>
                <wp:positionV relativeFrom="paragraph">
                  <wp:posOffset>139700</wp:posOffset>
                </wp:positionV>
                <wp:extent cx="408305" cy="257175"/>
                <wp:effectExtent l="9525" t="7620" r="10795" b="11430"/>
                <wp:wrapNone/>
                <wp:docPr id="1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01E0A" w14:textId="77777777" w:rsidR="00BA0C7A" w:rsidRDefault="00BA0C7A" w:rsidP="00BA0C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4DF9E" id="Text Box 22" o:spid="_x0000_s1031" type="#_x0000_t202" style="position:absolute;margin-left:438pt;margin-top:11pt;width:32.1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">
                <v:textbox>
                  <w:txbxContent>
                    <w:p w14:paraId="7D801E0A" w14:textId="77777777" w:rsidR="00BA0C7A" w:rsidRDefault="00BA0C7A" w:rsidP="00BA0C7A"/>
                  </w:txbxContent>
                </v:textbox>
              </v:shape>
            </w:pict>
          </mc:Fallback>
        </mc:AlternateContent>
      </w:r>
    </w:p>
    <w:p w14:paraId="753CFA18" w14:textId="77777777" w:rsidR="00BA0C7A" w:rsidRPr="00BA0C7A" w:rsidRDefault="00BA0C7A" w:rsidP="00BA0C7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BA0C7A">
        <w:rPr>
          <w:rFonts w:ascii="Times New Roman" w:hAnsi="Times New Roman" w:cs="Times New Roman"/>
        </w:rPr>
        <w:t>6. I accomplished the objectives for participating in this seminar.................................................................</w:t>
      </w:r>
    </w:p>
    <w:p w14:paraId="3F53526B" w14:textId="77777777" w:rsidR="00BA0C7A" w:rsidRPr="00BA0C7A" w:rsidRDefault="00BA0C7A" w:rsidP="00BA0C7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BA0C7A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4589C1" wp14:editId="49C275F9">
                <wp:simplePos x="0" y="0"/>
                <wp:positionH relativeFrom="column">
                  <wp:posOffset>5562600</wp:posOffset>
                </wp:positionH>
                <wp:positionV relativeFrom="paragraph">
                  <wp:posOffset>15875</wp:posOffset>
                </wp:positionV>
                <wp:extent cx="408305" cy="257175"/>
                <wp:effectExtent l="9525" t="7620" r="10795" b="11430"/>
                <wp:wrapNone/>
                <wp:docPr id="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FE440" w14:textId="77777777" w:rsidR="00BA0C7A" w:rsidRDefault="00BA0C7A" w:rsidP="00BA0C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589C1" id="Text Box 23" o:spid="_x0000_s1032" type="#_x0000_t202" style="position:absolute;margin-left:438pt;margin-top:1.25pt;width:32.15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">
                <v:textbox>
                  <w:txbxContent>
                    <w:p w14:paraId="196FE440" w14:textId="77777777" w:rsidR="00BA0C7A" w:rsidRDefault="00BA0C7A" w:rsidP="00BA0C7A"/>
                  </w:txbxContent>
                </v:textbox>
              </v:shape>
            </w:pict>
          </mc:Fallback>
        </mc:AlternateContent>
      </w:r>
      <w:r w:rsidRPr="00BA0C7A">
        <w:rPr>
          <w:rFonts w:ascii="Times New Roman" w:hAnsi="Times New Roman" w:cs="Times New Roman"/>
        </w:rPr>
        <w:t>7. I will be able to use what I have learnt in this seminar..............................................................................</w:t>
      </w:r>
    </w:p>
    <w:p w14:paraId="7A8DBBB1" w14:textId="77777777" w:rsidR="00BA0C7A" w:rsidRPr="00BA0C7A" w:rsidRDefault="00BA0C7A" w:rsidP="00BA0C7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</w:rPr>
      </w:pPr>
      <w:r w:rsidRPr="00BA0C7A">
        <w:rPr>
          <w:rFonts w:ascii="Times New Roman" w:hAnsi="Times New Roman" w:cs="Times New Roman"/>
          <w:b/>
          <w:bCs/>
        </w:rPr>
        <w:t xml:space="preserve">SELF </w:t>
      </w:r>
      <w:r w:rsidRPr="00BA0C7A">
        <w:rPr>
          <w:rFonts w:ascii="Times New Roman,BoldItalic" w:hAnsi="Times New Roman" w:cs="Times New Roman,BoldItalic" w:hint="cs"/>
          <w:b/>
          <w:bCs/>
        </w:rPr>
        <w:t>–</w:t>
      </w:r>
      <w:r w:rsidRPr="00BA0C7A">
        <w:rPr>
          <w:rFonts w:ascii="Times New Roman" w:hAnsi="Times New Roman" w:cs="Times New Roman"/>
          <w:b/>
          <w:bCs/>
        </w:rPr>
        <w:t xml:space="preserve">PACED DELIVERY </w:t>
      </w:r>
      <w:r w:rsidRPr="00BA0C7A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34A886" wp14:editId="3331F911">
                <wp:simplePos x="0" y="0"/>
                <wp:positionH relativeFrom="column">
                  <wp:posOffset>5573395</wp:posOffset>
                </wp:positionH>
                <wp:positionV relativeFrom="paragraph">
                  <wp:posOffset>120650</wp:posOffset>
                </wp:positionV>
                <wp:extent cx="408305" cy="257175"/>
                <wp:effectExtent l="10795" t="10795" r="9525" b="8255"/>
                <wp:wrapNone/>
                <wp:docPr id="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4921F" w14:textId="77777777" w:rsidR="00BA0C7A" w:rsidRDefault="00BA0C7A" w:rsidP="00BA0C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4A886" id="Text Box 19" o:spid="_x0000_s1033" type="#_x0000_t202" style="position:absolute;margin-left:438.85pt;margin-top:9.5pt;width:32.1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">
                <v:textbox>
                  <w:txbxContent>
                    <w:p w14:paraId="74A4921F" w14:textId="77777777" w:rsidR="00BA0C7A" w:rsidRDefault="00BA0C7A" w:rsidP="00BA0C7A"/>
                  </w:txbxContent>
                </v:textbox>
              </v:shape>
            </w:pict>
          </mc:Fallback>
        </mc:AlternateContent>
      </w:r>
    </w:p>
    <w:p w14:paraId="2A6679ED" w14:textId="77777777" w:rsidR="00BA0C7A" w:rsidRPr="00BA0C7A" w:rsidRDefault="00BA0C7A" w:rsidP="00BA0C7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BA0C7A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2CD998" wp14:editId="16A45C96">
                <wp:simplePos x="0" y="0"/>
                <wp:positionH relativeFrom="column">
                  <wp:posOffset>5573395</wp:posOffset>
                </wp:positionH>
                <wp:positionV relativeFrom="paragraph">
                  <wp:posOffset>196850</wp:posOffset>
                </wp:positionV>
                <wp:extent cx="408305" cy="257175"/>
                <wp:effectExtent l="10795" t="10795" r="9525" b="8255"/>
                <wp:wrapNone/>
                <wp:docPr id="2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1EF60" w14:textId="77777777" w:rsidR="00BA0C7A" w:rsidRDefault="00BA0C7A" w:rsidP="00BA0C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CD998" id="Text Box 20" o:spid="_x0000_s1034" type="#_x0000_t202" style="position:absolute;margin-left:438.85pt;margin-top:15.5pt;width:32.1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">
                <v:textbox>
                  <w:txbxContent>
                    <w:p w14:paraId="12F1EF60" w14:textId="77777777" w:rsidR="00BA0C7A" w:rsidRDefault="00BA0C7A" w:rsidP="00BA0C7A"/>
                  </w:txbxContent>
                </v:textbox>
              </v:shape>
            </w:pict>
          </mc:Fallback>
        </mc:AlternateContent>
      </w:r>
      <w:r w:rsidRPr="00BA0C7A">
        <w:rPr>
          <w:rFonts w:ascii="Times New Roman" w:hAnsi="Times New Roman" w:cs="Times New Roman"/>
        </w:rPr>
        <w:t>8. The seminar was an effective way for me to learn this content.................................................................</w:t>
      </w:r>
    </w:p>
    <w:p w14:paraId="5F863373" w14:textId="126FB2DA" w:rsidR="00BA0C7A" w:rsidRPr="00AC6241" w:rsidRDefault="00BA0C7A" w:rsidP="00AC624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BA0C7A">
        <w:rPr>
          <w:rFonts w:ascii="Times New Roman" w:hAnsi="Times New Roman" w:cs="Times New Roman"/>
        </w:rPr>
        <w:t>9. This seminar gave me new insight into the subjects..................................................................................</w:t>
      </w:r>
    </w:p>
    <w:p w14:paraId="3A709EDD" w14:textId="77777777" w:rsidR="00BA0C7A" w:rsidRPr="00BA0C7A" w:rsidRDefault="00BA0C7A" w:rsidP="00BA0C7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</w:rPr>
      </w:pPr>
      <w:r w:rsidRPr="00BA0C7A">
        <w:rPr>
          <w:rFonts w:ascii="Times New Roman" w:hAnsi="Times New Roman" w:cs="Times New Roman"/>
          <w:b/>
          <w:bCs/>
        </w:rPr>
        <w:t>OVERALL FEEDBACK</w:t>
      </w:r>
      <w:r w:rsidRPr="00BA0C7A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809B18" wp14:editId="72CAAED3">
                <wp:simplePos x="0" y="0"/>
                <wp:positionH relativeFrom="column">
                  <wp:posOffset>5563870</wp:posOffset>
                </wp:positionH>
                <wp:positionV relativeFrom="paragraph">
                  <wp:posOffset>196850</wp:posOffset>
                </wp:positionV>
                <wp:extent cx="408305" cy="257175"/>
                <wp:effectExtent l="10795" t="13970" r="9525" b="5080"/>
                <wp:wrapNone/>
                <wp:docPr id="2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0BB71" w14:textId="77777777" w:rsidR="00BA0C7A" w:rsidRDefault="00BA0C7A" w:rsidP="00BA0C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09B18" id="Text Box 21" o:spid="_x0000_s1035" type="#_x0000_t202" style="position:absolute;margin-left:438.1pt;margin-top:15.5pt;width:32.1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">
                <v:textbox>
                  <w:txbxContent>
                    <w:p w14:paraId="49B0BB71" w14:textId="77777777" w:rsidR="00BA0C7A" w:rsidRDefault="00BA0C7A" w:rsidP="00BA0C7A"/>
                  </w:txbxContent>
                </v:textbox>
              </v:shape>
            </w:pict>
          </mc:Fallback>
        </mc:AlternateContent>
      </w:r>
    </w:p>
    <w:p w14:paraId="0D8B6732" w14:textId="77777777" w:rsidR="00BA0C7A" w:rsidRPr="00BA0C7A" w:rsidRDefault="00BA0C7A" w:rsidP="00BA0C7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BA0C7A">
        <w:rPr>
          <w:rFonts w:ascii="Times New Roman" w:hAnsi="Times New Roman" w:cs="Times New Roman"/>
        </w:rPr>
        <w:t>10. Overall, I was satisfied with the learning experience from this seminar………………………………...</w:t>
      </w:r>
    </w:p>
    <w:p w14:paraId="380293A6" w14:textId="77777777" w:rsidR="00BA0C7A" w:rsidRPr="00BA0C7A" w:rsidRDefault="00BA0C7A" w:rsidP="00BA0C7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</w:rPr>
      </w:pPr>
      <w:r w:rsidRPr="00BA0C7A">
        <w:rPr>
          <w:rFonts w:ascii="Times New Roman" w:hAnsi="Times New Roman" w:cs="Times New Roman"/>
          <w:b/>
          <w:bCs/>
        </w:rPr>
        <w:t>COMMENTS</w:t>
      </w:r>
    </w:p>
    <w:p w14:paraId="55E720C5" w14:textId="77777777" w:rsidR="00BA0C7A" w:rsidRPr="00BA0C7A" w:rsidRDefault="00BA0C7A" w:rsidP="00BA0C7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BA0C7A">
        <w:rPr>
          <w:rFonts w:ascii="Times New Roman" w:hAnsi="Times New Roman" w:cs="Times New Roman"/>
        </w:rPr>
        <w:t>11. What was most valuable about this seminar? [Good things]</w:t>
      </w:r>
    </w:p>
    <w:p w14:paraId="1EE0FAC3" w14:textId="77777777" w:rsidR="00BA0C7A" w:rsidRPr="00BA0C7A" w:rsidRDefault="00BA0C7A" w:rsidP="00BA0C7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BA0C7A">
        <w:rPr>
          <w:rFonts w:ascii="Times New Roman" w:hAnsi="Times New Roman" w:cs="Times New Roman"/>
        </w:rPr>
        <w:t>…………………………………………………………………………………………………………………</w:t>
      </w:r>
    </w:p>
    <w:p w14:paraId="3800D279" w14:textId="77777777" w:rsidR="00BA0C7A" w:rsidRPr="00BA0C7A" w:rsidRDefault="00BA0C7A" w:rsidP="00BA0C7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BA0C7A">
        <w:rPr>
          <w:rFonts w:ascii="Times New Roman" w:hAnsi="Times New Roman" w:cs="Times New Roman"/>
        </w:rPr>
        <w:t>12. What was least valuable about this seminar? [Bad things]</w:t>
      </w:r>
    </w:p>
    <w:p w14:paraId="12973850" w14:textId="77777777" w:rsidR="00BA0C7A" w:rsidRPr="00BA0C7A" w:rsidRDefault="00BA0C7A" w:rsidP="00BA0C7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BA0C7A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</w:t>
      </w:r>
    </w:p>
    <w:p w14:paraId="4E580C0F" w14:textId="77777777" w:rsidR="00BA0C7A" w:rsidRPr="00BA0C7A" w:rsidRDefault="00BA0C7A" w:rsidP="00BA0C7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BA0C7A">
        <w:rPr>
          <w:rFonts w:ascii="Times New Roman" w:hAnsi="Times New Roman" w:cs="Times New Roman"/>
        </w:rPr>
        <w:t>13. What other improvements/ suggestions would you recommend? [Other things]</w:t>
      </w:r>
    </w:p>
    <w:p w14:paraId="22D381BA" w14:textId="77777777" w:rsidR="00BA0C7A" w:rsidRPr="00BA0C7A" w:rsidRDefault="00BA0C7A" w:rsidP="00BA0C7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BA0C7A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</w:t>
      </w:r>
    </w:p>
    <w:p w14:paraId="646DB316" w14:textId="74A420CD" w:rsidR="00866EAB" w:rsidRPr="00AC6241" w:rsidRDefault="00BA0C7A" w:rsidP="00AC6241">
      <w:pPr>
        <w:spacing w:line="360" w:lineRule="auto"/>
        <w:rPr>
          <w:rtl/>
        </w:rPr>
      </w:pPr>
      <w:r w:rsidRPr="00BA0C7A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</w:t>
      </w:r>
      <w:r w:rsidR="00AC6241">
        <w:rPr>
          <w:rFonts w:ascii="Times New Roman" w:hAnsi="Times New Roman" w:cs="Times New Roman"/>
        </w:rPr>
        <w:t>..................................</w:t>
      </w:r>
    </w:p>
    <w:sectPr w:rsidR="00866EAB" w:rsidRPr="00AC6241" w:rsidSect="00AC624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720" w:right="720" w:bottom="540" w:left="720" w:header="708" w:footer="10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0D8B10" w14:textId="77777777" w:rsidR="00786DD1" w:rsidRDefault="00786DD1" w:rsidP="00D75510">
      <w:r>
        <w:separator/>
      </w:r>
    </w:p>
  </w:endnote>
  <w:endnote w:type="continuationSeparator" w:id="0">
    <w:p w14:paraId="0E26028E" w14:textId="77777777" w:rsidR="00786DD1" w:rsidRDefault="00786DD1" w:rsidP="00D75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,BoldItalic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9C2DEE" w14:textId="77777777" w:rsidR="00471DD2" w:rsidRDefault="00471DD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BD5BE8" w14:textId="77777777" w:rsidR="0093327C" w:rsidRDefault="0093327C" w:rsidP="0093327C">
    <w:pPr>
      <w:pStyle w:val="Footer"/>
      <w:rPr>
        <w:color w:val="3B5378"/>
        <w:sz w:val="20"/>
        <w:szCs w:val="20"/>
      </w:rPr>
    </w:pPr>
    <w:r w:rsidRPr="005B03A7">
      <w:rPr>
        <w:noProof/>
        <w:color w:val="3B5378"/>
        <w:sz w:val="20"/>
        <w:szCs w:val="20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4DD7FB2" wp14:editId="6078A66E">
              <wp:simplePos x="0" y="0"/>
              <wp:positionH relativeFrom="column">
                <wp:posOffset>-13357</wp:posOffset>
              </wp:positionH>
              <wp:positionV relativeFrom="paragraph">
                <wp:posOffset>108464</wp:posOffset>
              </wp:positionV>
              <wp:extent cx="2360930" cy="1404620"/>
              <wp:effectExtent l="0" t="0" r="0" b="444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08FEA4" w14:textId="77777777" w:rsidR="0093327C" w:rsidRPr="005B03A7" w:rsidRDefault="0093327C" w:rsidP="0093327C">
                          <w:pPr>
                            <w:rPr>
                              <w:color w:val="32395A"/>
                              <w:sz w:val="16"/>
                              <w:szCs w:val="16"/>
                            </w:rPr>
                          </w:pPr>
                          <w:r w:rsidRPr="005B03A7">
                            <w:rPr>
                              <w:color w:val="32395A"/>
                              <w:sz w:val="16"/>
                              <w:szCs w:val="16"/>
                            </w:rPr>
                            <w:t>IAU &amp; KFHU is accredited by</w:t>
                          </w:r>
                          <w:r>
                            <w:rPr>
                              <w:color w:val="32395A"/>
                              <w:sz w:val="16"/>
                              <w:szCs w:val="16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4DD7FB2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-1.05pt;margin-top:8.55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" filled="f" stroked="f">
              <v:textbox style="mso-fit-shape-to-text:t">
                <w:txbxContent>
                  <w:p w14:paraId="6108FEA4" w14:textId="77777777" w:rsidR="0093327C" w:rsidRPr="005B03A7" w:rsidRDefault="0093327C" w:rsidP="0093327C">
                    <w:pPr>
                      <w:rPr>
                        <w:color w:val="32395A"/>
                        <w:sz w:val="16"/>
                        <w:szCs w:val="16"/>
                      </w:rPr>
                    </w:pPr>
                    <w:r w:rsidRPr="005B03A7">
                      <w:rPr>
                        <w:color w:val="32395A"/>
                        <w:sz w:val="16"/>
                        <w:szCs w:val="16"/>
                      </w:rPr>
                      <w:t>IAU &amp; KFHU is accredited by</w:t>
                    </w:r>
                    <w:r>
                      <w:rPr>
                        <w:color w:val="32395A"/>
                        <w:sz w:val="16"/>
                        <w:szCs w:val="16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 w:rsidRPr="005B03A7">
      <w:rPr>
        <w:color w:val="3B5378"/>
        <w:sz w:val="20"/>
        <w:szCs w:val="20"/>
      </w:rPr>
      <w:t>_________________________________________________________________________________________________________</w:t>
    </w:r>
  </w:p>
  <w:p w14:paraId="217BC912" w14:textId="77777777" w:rsidR="0093327C" w:rsidRPr="005B03A7" w:rsidRDefault="0093327C" w:rsidP="0093327C">
    <w:pPr>
      <w:pStyle w:val="Footer"/>
      <w:rPr>
        <w:color w:val="3B5378"/>
        <w:sz w:val="20"/>
        <w:szCs w:val="20"/>
      </w:rPr>
    </w:pPr>
    <w:r>
      <w:rPr>
        <w:noProof/>
        <w:color w:val="3B5378"/>
        <w:sz w:val="20"/>
        <w:szCs w:val="20"/>
      </w:rPr>
      <w:drawing>
        <wp:anchor distT="0" distB="0" distL="114300" distR="114300" simplePos="0" relativeHeight="251665408" behindDoc="0" locked="0" layoutInCell="1" allowOverlap="1" wp14:anchorId="0F95B0D7" wp14:editId="7CADEAA3">
          <wp:simplePos x="0" y="0"/>
          <wp:positionH relativeFrom="margin">
            <wp:posOffset>0</wp:posOffset>
          </wp:positionH>
          <wp:positionV relativeFrom="paragraph">
            <wp:posOffset>140970</wp:posOffset>
          </wp:positionV>
          <wp:extent cx="6642100" cy="567690"/>
          <wp:effectExtent l="0" t="0" r="0" b="381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er 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567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5B3C52B" w14:textId="77777777" w:rsidR="0093327C" w:rsidRDefault="0093327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7B7E5D" w14:textId="77777777" w:rsidR="00471DD2" w:rsidRDefault="00471D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F4DD3C" w14:textId="77777777" w:rsidR="00786DD1" w:rsidRDefault="00786DD1" w:rsidP="00D75510">
      <w:r>
        <w:separator/>
      </w:r>
    </w:p>
  </w:footnote>
  <w:footnote w:type="continuationSeparator" w:id="0">
    <w:p w14:paraId="268851F5" w14:textId="77777777" w:rsidR="00786DD1" w:rsidRDefault="00786DD1" w:rsidP="00D755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7CDF9F" w14:textId="77777777" w:rsidR="00D75510" w:rsidRDefault="00786DD1">
    <w:pPr>
      <w:pStyle w:val="Header"/>
    </w:pPr>
    <w:r>
      <w:rPr>
        <w:noProof/>
      </w:rPr>
      <w:pict w14:anchorId="196FC3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48.85pt;height:634.9pt;z-index:-251657216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CF8BE2" w14:textId="0CEB07DA" w:rsidR="00311484" w:rsidRDefault="00311484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C968334" wp14:editId="05AEB6F9">
          <wp:simplePos x="0" y="0"/>
          <wp:positionH relativeFrom="margin">
            <wp:align>center</wp:align>
          </wp:positionH>
          <wp:positionV relativeFrom="paragraph">
            <wp:posOffset>-409575</wp:posOffset>
          </wp:positionV>
          <wp:extent cx="1752600" cy="1203234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QAA logo01201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1203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A80D0" w14:textId="793E6692" w:rsidR="00311484" w:rsidRDefault="00311484">
    <w:pPr>
      <w:pStyle w:val="Header"/>
    </w:pPr>
  </w:p>
  <w:p w14:paraId="77DBF2B9" w14:textId="1B2D5046" w:rsidR="00311484" w:rsidRDefault="00311484">
    <w:pPr>
      <w:pStyle w:val="Header"/>
    </w:pPr>
  </w:p>
  <w:p w14:paraId="28148738" w14:textId="77777777" w:rsidR="00471DD2" w:rsidRDefault="00471DD2">
    <w:pPr>
      <w:pStyle w:val="Header"/>
    </w:pPr>
  </w:p>
  <w:p w14:paraId="48D39FC5" w14:textId="6E8CBBFB" w:rsidR="00311484" w:rsidRPr="00311484" w:rsidRDefault="00311484">
    <w:pPr>
      <w:pStyle w:val="Header"/>
      <w:rPr>
        <w:color w:val="32395A"/>
        <w:sz w:val="20"/>
        <w:szCs w:val="20"/>
      </w:rPr>
    </w:pPr>
    <w:bookmarkStart w:id="0" w:name="_GoBack"/>
    <w:bookmarkEnd w:id="0"/>
    <w:r>
      <w:rPr>
        <w:color w:val="32395A"/>
        <w:sz w:val="20"/>
        <w:szCs w:val="20"/>
      </w:rPr>
      <w:t>_____</w:t>
    </w:r>
    <w:r w:rsidRPr="00311484">
      <w:rPr>
        <w:color w:val="32395A"/>
        <w:sz w:val="20"/>
        <w:szCs w:val="20"/>
      </w:rPr>
      <w:t>_____________________</w:t>
    </w:r>
    <w:r>
      <w:rPr>
        <w:color w:val="32395A"/>
        <w:sz w:val="20"/>
        <w:szCs w:val="20"/>
      </w:rPr>
      <w:t>_______________</w:t>
    </w:r>
    <w:r w:rsidRPr="00311484">
      <w:rPr>
        <w:color w:val="32395A"/>
        <w:sz w:val="20"/>
        <w:szCs w:val="20"/>
      </w:rPr>
      <w:t>____________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028B58" w14:textId="77777777" w:rsidR="00D75510" w:rsidRDefault="00786DD1">
    <w:pPr>
      <w:pStyle w:val="Header"/>
    </w:pPr>
    <w:r>
      <w:rPr>
        <w:noProof/>
      </w:rPr>
      <w:pict w14:anchorId="6A7803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48.85pt;height:634.9pt;z-index:-251656192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59D"/>
    <w:rsid w:val="00083D44"/>
    <w:rsid w:val="00091353"/>
    <w:rsid w:val="00093997"/>
    <w:rsid w:val="000A1CBE"/>
    <w:rsid w:val="00121776"/>
    <w:rsid w:val="00305812"/>
    <w:rsid w:val="00311484"/>
    <w:rsid w:val="003A27D8"/>
    <w:rsid w:val="003C2381"/>
    <w:rsid w:val="003C600F"/>
    <w:rsid w:val="00471DD2"/>
    <w:rsid w:val="004E2810"/>
    <w:rsid w:val="004E7B2A"/>
    <w:rsid w:val="00523611"/>
    <w:rsid w:val="00533389"/>
    <w:rsid w:val="005A20BF"/>
    <w:rsid w:val="005B2040"/>
    <w:rsid w:val="005E28FA"/>
    <w:rsid w:val="00621247"/>
    <w:rsid w:val="00630D4E"/>
    <w:rsid w:val="0070356E"/>
    <w:rsid w:val="00710BBA"/>
    <w:rsid w:val="00786DD1"/>
    <w:rsid w:val="007D14FE"/>
    <w:rsid w:val="0085750D"/>
    <w:rsid w:val="00865D92"/>
    <w:rsid w:val="00866EAB"/>
    <w:rsid w:val="0093327C"/>
    <w:rsid w:val="009750A1"/>
    <w:rsid w:val="009A082B"/>
    <w:rsid w:val="009E6AD6"/>
    <w:rsid w:val="00A002A5"/>
    <w:rsid w:val="00A16366"/>
    <w:rsid w:val="00A6559D"/>
    <w:rsid w:val="00AC6241"/>
    <w:rsid w:val="00B4355E"/>
    <w:rsid w:val="00BA0C7A"/>
    <w:rsid w:val="00BA1A02"/>
    <w:rsid w:val="00BA218D"/>
    <w:rsid w:val="00BB5BFD"/>
    <w:rsid w:val="00BC2104"/>
    <w:rsid w:val="00C47278"/>
    <w:rsid w:val="00C65F33"/>
    <w:rsid w:val="00C97590"/>
    <w:rsid w:val="00CB328A"/>
    <w:rsid w:val="00CC2D13"/>
    <w:rsid w:val="00D04567"/>
    <w:rsid w:val="00D75510"/>
    <w:rsid w:val="00E7553A"/>
    <w:rsid w:val="00F94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CBF36DF"/>
  <w14:defaultImageDpi w14:val="32767"/>
  <w15:docId w15:val="{85F5ADB8-53F5-4F2C-9728-20B7F0D34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5510"/>
  </w:style>
  <w:style w:type="paragraph" w:styleId="Footer">
    <w:name w:val="footer"/>
    <w:basedOn w:val="Normal"/>
    <w:link w:val="FooterChar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5510"/>
  </w:style>
  <w:style w:type="table" w:styleId="TableGrid">
    <w:name w:val="Table Grid"/>
    <w:basedOn w:val="TableNormal"/>
    <w:uiPriority w:val="39"/>
    <w:rsid w:val="00BB5BFD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85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575;&#1604;&#1608;&#1585;&#1602;%20&#1575;&#1604;&#1585;&#1587;&#1605;&#1610;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الورق الرسمي </Template>
  <TotalTime>1</TotalTime>
  <Pages>1</Pages>
  <Words>406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ola</dc:creator>
  <cp:keywords/>
  <dc:description/>
  <cp:lastModifiedBy>Acer ola</cp:lastModifiedBy>
  <cp:revision>2</cp:revision>
  <cp:lastPrinted>2019-02-03T09:07:00Z</cp:lastPrinted>
  <dcterms:created xsi:type="dcterms:W3CDTF">2019-09-18T11:04:00Z</dcterms:created>
  <dcterms:modified xsi:type="dcterms:W3CDTF">2019-09-18T11:04:00Z</dcterms:modified>
</cp:coreProperties>
</file>