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8306A" w14:textId="77777777" w:rsidR="00253063" w:rsidRPr="000D2042" w:rsidRDefault="00253063" w:rsidP="0025306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D2042">
        <w:rPr>
          <w:rFonts w:asciiTheme="majorBidi" w:hAnsiTheme="majorBidi" w:cstheme="majorBidi"/>
          <w:b/>
          <w:bCs/>
          <w:sz w:val="40"/>
          <w:szCs w:val="40"/>
          <w:rtl/>
        </w:rPr>
        <w:t>استبيان تقييم ورشة عمل</w:t>
      </w:r>
    </w:p>
    <w:tbl>
      <w:tblPr>
        <w:tblStyle w:val="TableGrid"/>
        <w:bidiVisual/>
        <w:tblW w:w="10456" w:type="dxa"/>
        <w:tblInd w:w="226" w:type="dxa"/>
        <w:tblLook w:val="04A0" w:firstRow="1" w:lastRow="0" w:firstColumn="1" w:lastColumn="0" w:noHBand="0" w:noVBand="1"/>
      </w:tblPr>
      <w:tblGrid>
        <w:gridCol w:w="5756"/>
        <w:gridCol w:w="4700"/>
      </w:tblGrid>
      <w:tr w:rsidR="00253063" w14:paraId="19B8BD78" w14:textId="77777777" w:rsidTr="00253063">
        <w:tc>
          <w:tcPr>
            <w:tcW w:w="104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8642AC" w14:textId="012736DD" w:rsidR="00253063" w:rsidRPr="000D2042" w:rsidRDefault="00253063" w:rsidP="00253063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0D204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اسم الورشة:</w:t>
            </w:r>
          </w:p>
        </w:tc>
      </w:tr>
      <w:tr w:rsidR="00AE617B" w14:paraId="07C7776B" w14:textId="77777777" w:rsidTr="00253063">
        <w:tc>
          <w:tcPr>
            <w:tcW w:w="104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C63AB9" w14:textId="60E117E1" w:rsidR="00AE617B" w:rsidRPr="000D2042" w:rsidRDefault="00AE617B" w:rsidP="00253063">
            <w:pPr>
              <w:jc w:val="right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الاسم الثلاثي :</w:t>
            </w:r>
            <w:bookmarkStart w:id="0" w:name="_GoBack"/>
            <w:bookmarkEnd w:id="0"/>
          </w:p>
        </w:tc>
      </w:tr>
      <w:tr w:rsidR="00253063" w14:paraId="595A5AF7" w14:textId="77777777" w:rsidTr="00253063">
        <w:tc>
          <w:tcPr>
            <w:tcW w:w="5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49572B" w14:textId="35994F80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…………….: 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كلية: </w:t>
            </w:r>
          </w:p>
        </w:tc>
        <w:tc>
          <w:tcPr>
            <w:tcW w:w="4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A1FDC4" w14:textId="09CB1024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تقديم: د.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............................</w:t>
            </w:r>
          </w:p>
          <w:p w14:paraId="30910652" w14:textId="77777777" w:rsidR="00253063" w:rsidRDefault="00253063" w:rsidP="003F341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14:paraId="46AC4185" w14:textId="77777777" w:rsidR="00253063" w:rsidRDefault="00253063" w:rsidP="003F3410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253063" w14:paraId="3365D9E2" w14:textId="77777777" w:rsidTr="00253063">
        <w:tc>
          <w:tcPr>
            <w:tcW w:w="5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6092CA" w14:textId="6F84EC1E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التاريخ: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/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/201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 </w:t>
            </w:r>
          </w:p>
        </w:tc>
        <w:tc>
          <w:tcPr>
            <w:tcW w:w="47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EC4026" w14:textId="77777777" w:rsidR="00253063" w:rsidRDefault="00253063" w:rsidP="003F3410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6564720A" w14:textId="368DBA60" w:rsidR="00253063" w:rsidRDefault="00253063" w:rsidP="00253063">
      <w:pPr>
        <w:ind w:left="283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2FBF9" wp14:editId="39B9B4BE">
                <wp:simplePos x="0" y="0"/>
                <wp:positionH relativeFrom="column">
                  <wp:posOffset>5160645</wp:posOffset>
                </wp:positionH>
                <wp:positionV relativeFrom="paragraph">
                  <wp:posOffset>5715</wp:posOffset>
                </wp:positionV>
                <wp:extent cx="233045" cy="220345"/>
                <wp:effectExtent l="0" t="0" r="14605" b="2730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2034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6389F" id="Oval 9" o:spid="_x0000_s1026" style="position:absolute;margin-left:406.35pt;margin-top:.45pt;width:18.35pt;height:1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" filled="f" strokecolor="black [3213]" strokeweight="1.75pt">
                <v:stroke joinstyle="miter"/>
              </v:oval>
            </w:pict>
          </mc:Fallback>
        </mc:AlternateContent>
      </w:r>
      <w:r>
        <w:rPr>
          <w:rStyle w:val="hps"/>
          <w:rFonts w:asciiTheme="majorBidi" w:hAnsiTheme="majorBidi" w:cstheme="majorBidi"/>
          <w:sz w:val="28"/>
          <w:szCs w:val="28"/>
          <w:rtl/>
        </w:rPr>
        <w:t>يرجى وضع دائرة          رقم إجابتك</w:t>
      </w:r>
      <w:r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Style w:val="hps"/>
          <w:rFonts w:asciiTheme="majorBidi" w:hAnsiTheme="majorBidi" w:cstheme="majorBidi"/>
          <w:sz w:val="28"/>
          <w:szCs w:val="28"/>
          <w:rtl/>
        </w:rPr>
        <w:t>مستخدماً الجدول التالي للتقديرات</w:t>
      </w:r>
      <w:r>
        <w:rPr>
          <w:rStyle w:val="hps"/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</w:p>
    <w:p w14:paraId="5977D9A6" w14:textId="7633BBD4" w:rsidR="00253063" w:rsidRDefault="00253063" w:rsidP="00253063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48F57" wp14:editId="5B0C127B">
                <wp:simplePos x="0" y="0"/>
                <wp:positionH relativeFrom="column">
                  <wp:posOffset>-152400</wp:posOffset>
                </wp:positionH>
                <wp:positionV relativeFrom="paragraph">
                  <wp:posOffset>69215</wp:posOffset>
                </wp:positionV>
                <wp:extent cx="6696075" cy="581025"/>
                <wp:effectExtent l="0" t="0" r="28575" b="2857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F2EA8" w14:textId="6A529412" w:rsidR="00253063" w:rsidRDefault="00253063" w:rsidP="00253063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rtl/>
                              </w:rPr>
                              <w:t xml:space="preserve">5 = أوافق جداً: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rtl/>
                              </w:rPr>
                              <w:t xml:space="preserve">                                                 4= أوافق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rtl/>
                              </w:rPr>
                              <w:br/>
                              <w:t>3 = صحيح أحيانا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rtl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rtl/>
                              </w:rPr>
                              <w:t>2 = لا أوافقً</w:t>
                            </w:r>
                          </w:p>
                          <w:p w14:paraId="6668D672" w14:textId="316ACA5E" w:rsidR="00253063" w:rsidRDefault="00253063" w:rsidP="00253063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rtl/>
                              </w:rPr>
                              <w:t xml:space="preserve">1 = لا أوافق أبداً: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48F57" id="Rectangle 23" o:spid="_x0000_s1026" style="position:absolute;left:0;text-align:left;margin-left:-12pt;margin-top:5.45pt;width:527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">
                <v:textbox>
                  <w:txbxContent>
                    <w:p w14:paraId="549F2EA8" w14:textId="6A529412" w:rsidR="00253063" w:rsidRDefault="00253063" w:rsidP="00253063">
                      <w:pPr>
                        <w:jc w:val="righ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rtl/>
                        </w:rPr>
                        <w:t xml:space="preserve">5 = أوافق جداً: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rtl/>
                        </w:rPr>
                        <w:t xml:space="preserve">                                                 4= أوافق</w:t>
                      </w:r>
                      <w:r>
                        <w:rPr>
                          <w:rFonts w:ascii="Times New Roman" w:eastAsia="Times New Roman" w:hAnsi="Times New Roman" w:cs="Times New Roman"/>
                          <w:rtl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rtl/>
                        </w:rPr>
                        <w:br/>
                        <w:t>3 = صحيح أحيانا</w:t>
                      </w:r>
                      <w:r>
                        <w:rPr>
                          <w:rFonts w:ascii="Times New Roman" w:eastAsia="Times New Roman" w:hAnsi="Times New Roman" w:cs="Times New Roman" w:hint="cs"/>
                          <w:rtl/>
                        </w:rPr>
                        <w:t xml:space="preserve">             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rtl/>
                        </w:rPr>
                        <w:t>2 = لا أوافقً</w:t>
                      </w:r>
                    </w:p>
                    <w:p w14:paraId="6668D672" w14:textId="316ACA5E" w:rsidR="00253063" w:rsidRDefault="00253063" w:rsidP="00253063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rtl/>
                        </w:rPr>
                        <w:t xml:space="preserve">1 = لا أوافق أبداً:   </w:t>
                      </w:r>
                    </w:p>
                  </w:txbxContent>
                </v:textbox>
              </v:rect>
            </w:pict>
          </mc:Fallback>
        </mc:AlternateContent>
      </w:r>
    </w:p>
    <w:p w14:paraId="65E5A459" w14:textId="77777777" w:rsidR="00253063" w:rsidRDefault="00253063" w:rsidP="0025306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>ضع دائرة حول الرقم المناسب حسب الجدول التالي</w:t>
      </w:r>
    </w:p>
    <w:p w14:paraId="3F3250FC" w14:textId="77777777" w:rsidR="00253063" w:rsidRDefault="00253063" w:rsidP="00253063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39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6272"/>
        <w:gridCol w:w="396"/>
        <w:gridCol w:w="397"/>
        <w:gridCol w:w="397"/>
        <w:gridCol w:w="397"/>
        <w:gridCol w:w="577"/>
      </w:tblGrid>
      <w:tr w:rsidR="00253063" w14:paraId="2BEEDA2B" w14:textId="77777777" w:rsidTr="00253063">
        <w:trPr>
          <w:trHeight w:val="341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A68194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DC6013B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الجوانب العامــــة والتنظيميــــة للورشــــة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029EE94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3B27BCE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1447816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5ABFAD5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6A0282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53063" w14:paraId="5FD3B8B8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5346C2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725E76A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كانت اهداف الورشة واضحة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42B9FC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89D8010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D46DFCB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30463DC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A77C529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145926FF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8624A60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DCC356B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كان محتوى الورشة مناسباً لاحتياجاتي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E2A1CF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0A61A6E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F50BA9D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713EBE7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24DF913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5817A553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B39B6FD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02DE426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كانت الورشة طبقاً لتوقعاتي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B96504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092C921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A3AAAEB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7BBA820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52DC627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6AFEA8B2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E2E553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28806AE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كان اليوم والوقت الذي اقيمت فيه الورشة مناسباً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7752A09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4DA799B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C77FD16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234FD4C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5E63151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142CB413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69A9E50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4B84166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كان المكان الذي اقيمت فيه الورشة مناسباً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BB1B3D5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B4CBAB0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9A2B04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151726E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C9FA93E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402FF599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204FCD2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463B571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كانت المدة المتاحة للورشة مناسبة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0348FE2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B80B727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3FF3C24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1B31D47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F76EB5B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353B5E93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AEDCC05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FB8A2B2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اتسمت الورشة بالتنظيم الجيد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946806C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0B98F72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9C0C495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3425C7F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3E36235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4B7D3FEC" w14:textId="77777777" w:rsidTr="00253063">
        <w:trPr>
          <w:trHeight w:val="305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1A806A4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613A83A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كفــــاءة التدريـب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1B29B36E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9D54E31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7256F5C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22E1A26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AE1C36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253063" w14:paraId="73445AAB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F0A27C3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3A43450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اعتقد ان المدرب قد قام بالتحضير الجيد لهذه الورشة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D77BE0D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5C2BC2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AB936A6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E7282A1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A0A2BEF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67D26672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057533A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1208A59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كلام المدرب وطريقة الشرح كانت واضحة ومفهومة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8684D99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475DB8D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8745217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17E1A17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DBBC71D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6A89EFA9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DB10520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B1E4AB4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كانت هناك فرصة لتفاعل المتدربين وطرح الاسئلة 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424D06E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35CDB2A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C508D83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951975B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A2863D0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742C5E2D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8BC2313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49A7354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لقد استخدم المدرب وسائل وتقنيات مختلفة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4475F24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119CB36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5959601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6A897D5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CD57669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3081DDD6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525E1DA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9564B9F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كان هناك تركيز على الجوانب التطبيقية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EA01462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E3AFD1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80C678D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EED39EE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DD431A8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0E12F16A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128327D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E258D6B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لقد استفدت فعلا من حضوري هذه الورشة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1AF41EE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B80F073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C952CF7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1EAF19F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D443E33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  <w:tr w:rsidR="00253063" w14:paraId="268EB8B1" w14:textId="77777777" w:rsidTr="00253063">
        <w:trPr>
          <w:trHeight w:val="26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C41C8B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987BA58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التقييــــــم العــــــــام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37047E23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4267D916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4FFE8B3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88EEE5A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5AA592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253063" w14:paraId="5976F818" w14:textId="77777777" w:rsidTr="00253063">
        <w:trPr>
          <w:trHeight w:val="329"/>
        </w:trPr>
        <w:tc>
          <w:tcPr>
            <w:tcW w:w="5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C503272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627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BAC1894" w14:textId="77777777" w:rsidR="00253063" w:rsidRDefault="00253063" w:rsidP="0025306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بصفة عامة انا راضٍ عن هذه الورشة</w:t>
            </w:r>
          </w:p>
        </w:tc>
        <w:tc>
          <w:tcPr>
            <w:tcW w:w="3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5437C573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A9EA4E4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328B00C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AF68185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57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DD397E5" w14:textId="77777777" w:rsidR="00253063" w:rsidRDefault="00253063" w:rsidP="003F34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</w:tr>
    </w:tbl>
    <w:p w14:paraId="44188AA2" w14:textId="77777777" w:rsidR="00253063" w:rsidRDefault="00253063" w:rsidP="00253063">
      <w:pPr>
        <w:spacing w:line="340" w:lineRule="exact"/>
        <w:ind w:left="283"/>
        <w:jc w:val="right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b/>
          <w:bCs/>
          <w:rtl/>
        </w:rPr>
        <w:t>يرجى الاجابة عن الأسئلة التالية، ويمكنك استخدام خلف الصفحة لكتابة أية ملاحظات إضافية</w:t>
      </w:r>
    </w:p>
    <w:p w14:paraId="7C8B417D" w14:textId="77777777" w:rsidR="00253063" w:rsidRDefault="00253063" w:rsidP="00253063">
      <w:pPr>
        <w:ind w:left="284"/>
        <w:jc w:val="right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t>ما هو أكثر شيء نال إعجابك في هذه الورشة: ...........................................................</w:t>
      </w:r>
      <w:r>
        <w:rPr>
          <w:rFonts w:asciiTheme="majorBidi" w:hAnsiTheme="majorBidi" w:cstheme="majorBidi"/>
        </w:rPr>
        <w:t>.........................................</w:t>
      </w:r>
      <w:r>
        <w:rPr>
          <w:rFonts w:asciiTheme="majorBidi" w:hAnsiTheme="majorBidi" w:cstheme="majorBidi"/>
          <w:rtl/>
        </w:rPr>
        <w:t xml:space="preserve">.............................................     </w:t>
      </w:r>
    </w:p>
    <w:p w14:paraId="055C540C" w14:textId="77777777" w:rsidR="00253063" w:rsidRDefault="00253063" w:rsidP="00253063">
      <w:pPr>
        <w:ind w:left="284"/>
        <w:jc w:val="right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t>.................................................................................................................................................</w:t>
      </w:r>
    </w:p>
    <w:p w14:paraId="4210F8BF" w14:textId="77777777" w:rsidR="00253063" w:rsidRDefault="00253063" w:rsidP="00253063">
      <w:pPr>
        <w:ind w:left="284"/>
        <w:jc w:val="right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t>ما هو أكثر شيء لم ينل إعجابك في هذه الورشة: .........................................................................................</w:t>
      </w:r>
      <w:r>
        <w:rPr>
          <w:rFonts w:asciiTheme="majorBidi" w:hAnsiTheme="majorBidi" w:cstheme="majorBidi"/>
        </w:rPr>
        <w:t>............................................</w:t>
      </w:r>
      <w:r>
        <w:rPr>
          <w:rFonts w:asciiTheme="majorBidi" w:hAnsiTheme="majorBidi" w:cstheme="majorBidi"/>
          <w:rtl/>
        </w:rPr>
        <w:t>............</w:t>
      </w:r>
    </w:p>
    <w:p w14:paraId="20238D8E" w14:textId="77777777" w:rsidR="00253063" w:rsidRDefault="00253063" w:rsidP="00253063">
      <w:pPr>
        <w:ind w:left="284"/>
        <w:jc w:val="right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t>.................................................................................................................................................</w:t>
      </w:r>
    </w:p>
    <w:p w14:paraId="0EFA5615" w14:textId="77777777" w:rsidR="00253063" w:rsidRDefault="00253063" w:rsidP="00253063">
      <w:pPr>
        <w:ind w:left="284"/>
        <w:jc w:val="right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t>ماذا تقترح لتحسين مثل هذه الورشة في المستقبل: ................................................................</w:t>
      </w:r>
      <w:r>
        <w:rPr>
          <w:rFonts w:asciiTheme="majorBidi" w:hAnsiTheme="majorBidi" w:cstheme="majorBidi"/>
        </w:rPr>
        <w:t>..................................................</w:t>
      </w:r>
      <w:r>
        <w:rPr>
          <w:rFonts w:asciiTheme="majorBidi" w:hAnsiTheme="majorBidi" w:cstheme="majorBidi"/>
          <w:rtl/>
        </w:rPr>
        <w:t>...............................</w:t>
      </w:r>
    </w:p>
    <w:p w14:paraId="34C520C5" w14:textId="77777777" w:rsidR="00253063" w:rsidRDefault="00253063" w:rsidP="00253063">
      <w:pPr>
        <w:ind w:left="284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rtl/>
        </w:rPr>
        <w:t>.................................................................................................................................................</w:t>
      </w:r>
    </w:p>
    <w:p w14:paraId="646DB316" w14:textId="77777777" w:rsidR="00866EAB" w:rsidRPr="00253063" w:rsidRDefault="00866EAB" w:rsidP="00253063">
      <w:pPr>
        <w:rPr>
          <w:rtl/>
        </w:rPr>
      </w:pPr>
    </w:p>
    <w:sectPr w:rsidR="00866EAB" w:rsidRPr="00253063" w:rsidSect="0093327C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720" w:right="720" w:bottom="720" w:left="720" w:header="708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E100A2" w14:textId="77777777" w:rsidR="00F42608" w:rsidRDefault="00F42608" w:rsidP="00D75510">
      <w:r>
        <w:separator/>
      </w:r>
    </w:p>
  </w:endnote>
  <w:endnote w:type="continuationSeparator" w:id="0">
    <w:p w14:paraId="2ACCE16B" w14:textId="77777777" w:rsidR="00F42608" w:rsidRDefault="00F42608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D5BE8" w14:textId="77777777" w:rsidR="0093327C" w:rsidRDefault="0093327C" w:rsidP="0093327C">
    <w:pPr>
      <w:pStyle w:val="Footer"/>
      <w:rPr>
        <w:color w:val="3B5378"/>
        <w:sz w:val="20"/>
        <w:szCs w:val="20"/>
      </w:rPr>
    </w:pPr>
    <w:r w:rsidRPr="005B03A7">
      <w:rPr>
        <w:noProof/>
        <w:color w:val="3B5378"/>
        <w:sz w:val="20"/>
        <w:szCs w:val="20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4DD7FB2" wp14:editId="6078A66E">
              <wp:simplePos x="0" y="0"/>
              <wp:positionH relativeFrom="column">
                <wp:posOffset>-13357</wp:posOffset>
              </wp:positionH>
              <wp:positionV relativeFrom="paragraph">
                <wp:posOffset>108464</wp:posOffset>
              </wp:positionV>
              <wp:extent cx="2360930" cy="1404620"/>
              <wp:effectExtent l="0" t="0" r="0" b="444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8FEA4" w14:textId="77777777" w:rsidR="0093327C" w:rsidRPr="005B03A7" w:rsidRDefault="0093327C" w:rsidP="0093327C">
                          <w:pPr>
                            <w:rPr>
                              <w:color w:val="32395A"/>
                              <w:sz w:val="16"/>
                              <w:szCs w:val="16"/>
                            </w:rPr>
                          </w:pPr>
                          <w:r w:rsidRPr="005B03A7">
                            <w:rPr>
                              <w:color w:val="32395A"/>
                              <w:sz w:val="16"/>
                              <w:szCs w:val="16"/>
                            </w:rPr>
                            <w:t>IAU &amp; KFHU is accredited by</w:t>
                          </w:r>
                          <w:r>
                            <w:rPr>
                              <w:color w:val="32395A"/>
                              <w:sz w:val="16"/>
                              <w:szCs w:val="16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4DD7F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.05pt;margin-top:8.5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I23&#10;vd3fAAAACQEAAA8AAAAAAAAAAAAAAAAAaAQAAGRycy9kb3ducmV2LnhtbFBLBQYAAAAABAAEAPMA&#10;AAB0BQAAAAA=&#10;" filled="f" stroked="f">
              <v:textbox style="mso-fit-shape-to-text:t">
                <w:txbxContent>
                  <w:p w14:paraId="6108FEA4" w14:textId="77777777" w:rsidR="0093327C" w:rsidRPr="005B03A7" w:rsidRDefault="0093327C" w:rsidP="0093327C">
                    <w:pPr>
                      <w:rPr>
                        <w:color w:val="32395A"/>
                        <w:sz w:val="16"/>
                        <w:szCs w:val="16"/>
                      </w:rPr>
                    </w:pPr>
                    <w:r w:rsidRPr="005B03A7">
                      <w:rPr>
                        <w:color w:val="32395A"/>
                        <w:sz w:val="16"/>
                        <w:szCs w:val="16"/>
                      </w:rPr>
                      <w:t>IAU &amp; KFHU is accredited by</w:t>
                    </w:r>
                    <w:r>
                      <w:rPr>
                        <w:color w:val="32395A"/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Pr="005B03A7">
      <w:rPr>
        <w:color w:val="3B5378"/>
        <w:sz w:val="20"/>
        <w:szCs w:val="20"/>
      </w:rPr>
      <w:t>_________________________________________________________________________________________________________</w:t>
    </w:r>
  </w:p>
  <w:p w14:paraId="217BC912" w14:textId="77777777" w:rsidR="0093327C" w:rsidRPr="005B03A7" w:rsidRDefault="0093327C" w:rsidP="0093327C">
    <w:pPr>
      <w:pStyle w:val="Footer"/>
      <w:rPr>
        <w:color w:val="3B5378"/>
        <w:sz w:val="20"/>
        <w:szCs w:val="20"/>
      </w:rPr>
    </w:pPr>
    <w:r>
      <w:rPr>
        <w:noProof/>
        <w:color w:val="3B5378"/>
        <w:sz w:val="20"/>
        <w:szCs w:val="20"/>
      </w:rPr>
      <w:drawing>
        <wp:anchor distT="0" distB="0" distL="114300" distR="114300" simplePos="0" relativeHeight="251665408" behindDoc="0" locked="0" layoutInCell="1" allowOverlap="1" wp14:anchorId="0F95B0D7" wp14:editId="7CADEAA3">
          <wp:simplePos x="0" y="0"/>
          <wp:positionH relativeFrom="margin">
            <wp:posOffset>0</wp:posOffset>
          </wp:positionH>
          <wp:positionV relativeFrom="paragraph">
            <wp:posOffset>140970</wp:posOffset>
          </wp:positionV>
          <wp:extent cx="6642100" cy="56769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B3C52B" w14:textId="77777777" w:rsidR="0093327C" w:rsidRDefault="009332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B9E29" w14:textId="77777777" w:rsidR="00F42608" w:rsidRDefault="00F42608" w:rsidP="00D75510">
      <w:r>
        <w:separator/>
      </w:r>
    </w:p>
  </w:footnote>
  <w:footnote w:type="continuationSeparator" w:id="0">
    <w:p w14:paraId="7212F3A6" w14:textId="77777777" w:rsidR="00F42608" w:rsidRDefault="00F42608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CDF9F" w14:textId="77777777" w:rsidR="00D75510" w:rsidRDefault="00F42608">
    <w:pPr>
      <w:pStyle w:val="Header"/>
    </w:pPr>
    <w:r>
      <w:rPr>
        <w:noProof/>
      </w:rPr>
      <w:pict w14:anchorId="196FC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F8BE2" w14:textId="5F887866" w:rsidR="00311484" w:rsidRDefault="0031148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968334" wp14:editId="4A1AF380">
          <wp:simplePos x="0" y="0"/>
          <wp:positionH relativeFrom="margin">
            <wp:posOffset>4686300</wp:posOffset>
          </wp:positionH>
          <wp:positionV relativeFrom="paragraph">
            <wp:posOffset>-371475</wp:posOffset>
          </wp:positionV>
          <wp:extent cx="1752600" cy="120323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QAA logo01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1203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F82D7C" w14:textId="06FC57E2" w:rsidR="00311484" w:rsidRDefault="00311484">
    <w:pPr>
      <w:pStyle w:val="Header"/>
    </w:pPr>
  </w:p>
  <w:p w14:paraId="28537711" w14:textId="311F8D6B" w:rsidR="00311484" w:rsidRDefault="00311484">
    <w:pPr>
      <w:pStyle w:val="Header"/>
    </w:pPr>
  </w:p>
  <w:p w14:paraId="2DCFCA3D" w14:textId="4C91C08E" w:rsidR="00D75510" w:rsidRDefault="00D75510">
    <w:pPr>
      <w:pStyle w:val="Header"/>
    </w:pPr>
  </w:p>
  <w:p w14:paraId="48D39FC5" w14:textId="0BE7B9C2" w:rsidR="00311484" w:rsidRPr="00311484" w:rsidRDefault="00311484">
    <w:pPr>
      <w:pStyle w:val="Header"/>
      <w:rPr>
        <w:color w:val="32395A"/>
        <w:sz w:val="20"/>
        <w:szCs w:val="20"/>
      </w:rPr>
    </w:pPr>
    <w:r w:rsidRPr="00311484">
      <w:rPr>
        <w:color w:val="32395A"/>
        <w:sz w:val="20"/>
        <w:szCs w:val="20"/>
      </w:rPr>
      <w:t>__________________________________________</w:t>
    </w:r>
    <w:r>
      <w:rPr>
        <w:color w:val="32395A"/>
        <w:sz w:val="20"/>
        <w:szCs w:val="20"/>
      </w:rPr>
      <w:t>_______________</w:t>
    </w:r>
    <w:r w:rsidRPr="00311484">
      <w:rPr>
        <w:color w:val="32395A"/>
        <w:sz w:val="20"/>
        <w:szCs w:val="20"/>
      </w:rPr>
      <w:t>_____________________</w:t>
    </w:r>
    <w:r>
      <w:rPr>
        <w:color w:val="32395A"/>
        <w:sz w:val="20"/>
        <w:szCs w:val="20"/>
      </w:rPr>
      <w:t>_______________</w:t>
    </w:r>
    <w:r w:rsidRPr="00311484">
      <w:rPr>
        <w:color w:val="32395A"/>
        <w:sz w:val="20"/>
        <w:szCs w:val="20"/>
      </w:rPr>
      <w:t>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28B58" w14:textId="77777777" w:rsidR="00D75510" w:rsidRDefault="00F42608">
    <w:pPr>
      <w:pStyle w:val="Header"/>
    </w:pPr>
    <w:r>
      <w:rPr>
        <w:noProof/>
      </w:rPr>
      <w:pict w14:anchorId="6A7803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59D"/>
    <w:rsid w:val="00060753"/>
    <w:rsid w:val="00083D44"/>
    <w:rsid w:val="00091353"/>
    <w:rsid w:val="00093997"/>
    <w:rsid w:val="000A1CBE"/>
    <w:rsid w:val="00121776"/>
    <w:rsid w:val="00253063"/>
    <w:rsid w:val="00311484"/>
    <w:rsid w:val="003A27D8"/>
    <w:rsid w:val="003C2381"/>
    <w:rsid w:val="003C600F"/>
    <w:rsid w:val="004E2810"/>
    <w:rsid w:val="004E7B2A"/>
    <w:rsid w:val="00523611"/>
    <w:rsid w:val="00533389"/>
    <w:rsid w:val="005A20BF"/>
    <w:rsid w:val="005B2040"/>
    <w:rsid w:val="005E28FA"/>
    <w:rsid w:val="00621247"/>
    <w:rsid w:val="00664F31"/>
    <w:rsid w:val="00710BBA"/>
    <w:rsid w:val="007D14FE"/>
    <w:rsid w:val="0085750D"/>
    <w:rsid w:val="00865D92"/>
    <w:rsid w:val="00866EAB"/>
    <w:rsid w:val="0093327C"/>
    <w:rsid w:val="009750A1"/>
    <w:rsid w:val="009A082B"/>
    <w:rsid w:val="009E6AD6"/>
    <w:rsid w:val="00A002A5"/>
    <w:rsid w:val="00A16366"/>
    <w:rsid w:val="00A6559D"/>
    <w:rsid w:val="00AE617B"/>
    <w:rsid w:val="00B4355E"/>
    <w:rsid w:val="00BA1A02"/>
    <w:rsid w:val="00BB5BFD"/>
    <w:rsid w:val="00BC2104"/>
    <w:rsid w:val="00C47278"/>
    <w:rsid w:val="00C65F33"/>
    <w:rsid w:val="00C97590"/>
    <w:rsid w:val="00CB328A"/>
    <w:rsid w:val="00CC2D13"/>
    <w:rsid w:val="00D04567"/>
    <w:rsid w:val="00D75510"/>
    <w:rsid w:val="00E7553A"/>
    <w:rsid w:val="00F42608"/>
    <w:rsid w:val="00F9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BF36DF"/>
  <w14:defaultImageDpi w14:val="32767"/>
  <w15:docId w15:val="{85F5ADB8-53F5-4F2C-9728-20B7F0D3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table" w:styleId="TableGrid">
    <w:name w:val="Table Grid"/>
    <w:basedOn w:val="TableNormal"/>
    <w:uiPriority w:val="59"/>
    <w:rsid w:val="00BB5BF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253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1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askar</dc:creator>
  <cp:keywords/>
  <dc:description/>
  <cp:lastModifiedBy>Acer ola</cp:lastModifiedBy>
  <cp:revision>2</cp:revision>
  <cp:lastPrinted>2019-02-03T09:07:00Z</cp:lastPrinted>
  <dcterms:created xsi:type="dcterms:W3CDTF">2019-09-18T11:06:00Z</dcterms:created>
  <dcterms:modified xsi:type="dcterms:W3CDTF">2019-09-18T11:06:00Z</dcterms:modified>
</cp:coreProperties>
</file>