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BCC4B" w14:textId="77777777" w:rsidR="007C1296" w:rsidRPr="00DB44E9" w:rsidRDefault="007C1296" w:rsidP="007C1296">
      <w:pPr>
        <w:pStyle w:val="NoSpacing"/>
        <w:jc w:val="center"/>
        <w:rPr>
          <w:rFonts w:cs="Fanan"/>
          <w:sz w:val="32"/>
          <w:szCs w:val="32"/>
          <w:u w:val="single"/>
          <w:rtl/>
        </w:rPr>
      </w:pPr>
      <w:r w:rsidRPr="00FA655C">
        <w:rPr>
          <w:rFonts w:ascii="French Script MT" w:hAnsi="French Script MT" w:cs="mohammad bold art 1" w:hint="cs"/>
          <w:color w:val="00B0F0"/>
          <w:sz w:val="32"/>
          <w:szCs w:val="32"/>
          <w:rtl/>
        </w:rPr>
        <w:t xml:space="preserve">محضر </w:t>
      </w:r>
      <w:r>
        <w:rPr>
          <w:rFonts w:ascii="French Script MT" w:hAnsi="French Script MT" w:cs="mohammad bold art 1" w:hint="cs"/>
          <w:color w:val="00B0F0"/>
          <w:sz w:val="32"/>
          <w:szCs w:val="32"/>
          <w:rtl/>
        </w:rPr>
        <w:t xml:space="preserve">فقد ختم رسمي </w:t>
      </w:r>
    </w:p>
    <w:p w14:paraId="183949CB" w14:textId="77777777" w:rsidR="007C1296" w:rsidRPr="00DB44E9" w:rsidRDefault="007C1296" w:rsidP="007C1296">
      <w:pPr>
        <w:pStyle w:val="NoSpacing"/>
        <w:jc w:val="center"/>
        <w:rPr>
          <w:rFonts w:cs="Fanan"/>
          <w:sz w:val="32"/>
          <w:szCs w:val="32"/>
          <w:u w:val="single"/>
          <w:rtl/>
        </w:rPr>
      </w:pPr>
    </w:p>
    <w:p w14:paraId="68D09DA0" w14:textId="7A5E0A6E" w:rsidR="007C1296" w:rsidRPr="00DB44E9" w:rsidRDefault="007C1296" w:rsidP="007C1296">
      <w:pPr>
        <w:pStyle w:val="NoSpacing"/>
        <w:ind w:right="-142"/>
        <w:rPr>
          <w:rFonts w:cs="Fanan"/>
          <w:sz w:val="32"/>
          <w:szCs w:val="32"/>
          <w:rtl/>
        </w:rPr>
      </w:pPr>
      <w:r w:rsidRPr="00DB44E9">
        <w:rPr>
          <w:rFonts w:cs="Fanan" w:hint="cs"/>
          <w:sz w:val="32"/>
          <w:szCs w:val="32"/>
          <w:rtl/>
        </w:rPr>
        <w:t>الوحدة الإدارية المختصة: ......................................................................................................................</w:t>
      </w:r>
      <w:r w:rsidR="00DB44E9">
        <w:rPr>
          <w:rFonts w:cs="Fanan" w:hint="cs"/>
          <w:sz w:val="32"/>
          <w:szCs w:val="32"/>
          <w:rtl/>
        </w:rPr>
        <w:t xml:space="preserve">..............  </w:t>
      </w:r>
      <w:r w:rsidRPr="00DB44E9">
        <w:rPr>
          <w:rFonts w:cs="Fanan" w:hint="cs"/>
          <w:sz w:val="32"/>
          <w:szCs w:val="32"/>
          <w:rtl/>
        </w:rPr>
        <w:t>الرمز:</w:t>
      </w:r>
      <w:r w:rsidRPr="00DB44E9">
        <w:rPr>
          <w:rFonts w:cs="Fanan"/>
          <w:sz w:val="32"/>
          <w:szCs w:val="32"/>
        </w:rPr>
        <w:t xml:space="preserve">  </w:t>
      </w:r>
      <w:r w:rsidRPr="00DB44E9">
        <w:rPr>
          <w:rFonts w:cs="Fanan" w:hint="cs"/>
          <w:sz w:val="32"/>
          <w:szCs w:val="32"/>
          <w:rtl/>
        </w:rPr>
        <w:t>............................................</w:t>
      </w:r>
    </w:p>
    <w:p w14:paraId="263BFBC3" w14:textId="77777777" w:rsidR="007C1296" w:rsidRPr="00DB44E9" w:rsidRDefault="007C1296" w:rsidP="007C1296">
      <w:pPr>
        <w:bidi/>
        <w:spacing w:line="360" w:lineRule="auto"/>
        <w:jc w:val="both"/>
        <w:rPr>
          <w:rFonts w:cs="Fanan"/>
          <w:sz w:val="32"/>
          <w:szCs w:val="32"/>
          <w:rtl/>
        </w:rPr>
      </w:pPr>
    </w:p>
    <w:p w14:paraId="66362C3F" w14:textId="414823E2" w:rsidR="007C1296" w:rsidRPr="00DB44E9" w:rsidRDefault="007C1296" w:rsidP="007C1296">
      <w:pPr>
        <w:bidi/>
        <w:spacing w:line="360" w:lineRule="auto"/>
        <w:jc w:val="both"/>
        <w:rPr>
          <w:rFonts w:cs="Fanan"/>
          <w:sz w:val="32"/>
          <w:szCs w:val="32"/>
          <w:rtl/>
        </w:rPr>
      </w:pPr>
      <w:r w:rsidRPr="00DB44E9">
        <w:rPr>
          <w:rFonts w:cs="Fanan" w:hint="cs"/>
          <w:sz w:val="32"/>
          <w:szCs w:val="32"/>
          <w:rtl/>
        </w:rPr>
        <w:t xml:space="preserve">أنا السيد/ السيدة ............................................................................................................................ أحد منسوبي ........................................................................................................، الجنسية ....................................................... بموجب السجل المدني رقم ....................................................... بأني استلمت أصل الختم الرسمي من مركز الوثائق والمعلومات وأفيد سعادتكم بفقد الختم الرسمي </w:t>
      </w:r>
      <w:r w:rsidR="00DB44E9" w:rsidRPr="00DB44E9">
        <w:rPr>
          <w:rFonts w:cs="Fanan" w:hint="cs"/>
          <w:sz w:val="32"/>
          <w:szCs w:val="32"/>
          <w:rtl/>
        </w:rPr>
        <w:t>(للكلية</w:t>
      </w:r>
      <w:r w:rsidRPr="00DB44E9">
        <w:rPr>
          <w:rFonts w:cs="Fanan" w:hint="cs"/>
          <w:sz w:val="32"/>
          <w:szCs w:val="32"/>
          <w:rtl/>
        </w:rPr>
        <w:t xml:space="preserve"> ــ العمادة ــ المركز ــ مستشفى الملك فهد الجامعي ــ الإدارة </w:t>
      </w:r>
      <w:proofErr w:type="gramStart"/>
      <w:r w:rsidR="001D7395" w:rsidRPr="00DB44E9">
        <w:rPr>
          <w:rFonts w:cs="Fanan" w:hint="cs"/>
          <w:sz w:val="32"/>
          <w:szCs w:val="32"/>
          <w:rtl/>
        </w:rPr>
        <w:t>............................................................................... )</w:t>
      </w:r>
      <w:proofErr w:type="gramEnd"/>
      <w:r w:rsidRPr="00DB44E9">
        <w:rPr>
          <w:rFonts w:cs="Fanan" w:hint="cs"/>
          <w:sz w:val="32"/>
          <w:szCs w:val="32"/>
          <w:rtl/>
        </w:rPr>
        <w:t>.</w:t>
      </w:r>
    </w:p>
    <w:p w14:paraId="474C66DF" w14:textId="56ADE8DA" w:rsidR="007C1296" w:rsidRPr="00DB44E9" w:rsidRDefault="001D7395" w:rsidP="007C1296">
      <w:pPr>
        <w:bidi/>
        <w:jc w:val="center"/>
        <w:rPr>
          <w:rFonts w:ascii="French Script MT" w:hAnsi="French Script MT" w:cs="Fanan"/>
          <w:color w:val="00B0F0"/>
          <w:sz w:val="32"/>
          <w:szCs w:val="32"/>
          <w:rtl/>
        </w:rPr>
      </w:pPr>
      <w:r w:rsidRPr="00DB44E9">
        <w:rPr>
          <w:rFonts w:ascii="French Script MT" w:hAnsi="French Script MT" w:cs="Fanan" w:hint="cs"/>
          <w:color w:val="00B0F0"/>
          <w:sz w:val="32"/>
          <w:szCs w:val="32"/>
          <w:rtl/>
        </w:rPr>
        <w:t xml:space="preserve">ولسعادتكم خالص التقدير </w:t>
      </w:r>
      <w:proofErr w:type="gramStart"/>
      <w:r w:rsidR="00DB44E9" w:rsidRPr="00DB44E9">
        <w:rPr>
          <w:rFonts w:ascii="French Script MT" w:hAnsi="French Script MT" w:cs="Fanan" w:hint="cs"/>
          <w:color w:val="00B0F0"/>
          <w:sz w:val="32"/>
          <w:szCs w:val="32"/>
          <w:rtl/>
        </w:rPr>
        <w:t>والاحترام،</w:t>
      </w:r>
      <w:r w:rsidR="007C1296" w:rsidRPr="00DB44E9">
        <w:rPr>
          <w:rFonts w:ascii="French Script MT" w:hAnsi="French Script MT" w:cs="Fanan" w:hint="cs"/>
          <w:color w:val="00B0F0"/>
          <w:sz w:val="32"/>
          <w:szCs w:val="32"/>
          <w:rtl/>
        </w:rPr>
        <w:t>،،</w:t>
      </w:r>
      <w:proofErr w:type="gramEnd"/>
    </w:p>
    <w:p w14:paraId="591347C3" w14:textId="77777777" w:rsidR="007C1296" w:rsidRPr="00DB44E9" w:rsidRDefault="007C1296" w:rsidP="007C1296">
      <w:pPr>
        <w:bidi/>
        <w:jc w:val="center"/>
        <w:rPr>
          <w:rFonts w:cs="Fanan"/>
          <w:sz w:val="32"/>
          <w:szCs w:val="32"/>
          <w:rtl/>
        </w:rPr>
      </w:pPr>
    </w:p>
    <w:tbl>
      <w:tblPr>
        <w:tblStyle w:val="TableGrid"/>
        <w:bidiVisual/>
        <w:tblW w:w="6607" w:type="dxa"/>
        <w:tblInd w:w="3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3"/>
        <w:gridCol w:w="5354"/>
      </w:tblGrid>
      <w:tr w:rsidR="001D7395" w:rsidRPr="00DB44E9" w14:paraId="45D7CBD9" w14:textId="77777777" w:rsidTr="001D7395">
        <w:trPr>
          <w:trHeight w:val="720"/>
        </w:trPr>
        <w:tc>
          <w:tcPr>
            <w:tcW w:w="2790" w:type="dxa"/>
            <w:vAlign w:val="bottom"/>
          </w:tcPr>
          <w:p w14:paraId="53B4DA02" w14:textId="77777777" w:rsidR="001D7395" w:rsidRPr="00DB44E9" w:rsidRDefault="001D7395" w:rsidP="00A643FF">
            <w:pPr>
              <w:bidi/>
              <w:jc w:val="center"/>
              <w:rPr>
                <w:rFonts w:cs="Fanan"/>
                <w:sz w:val="32"/>
                <w:szCs w:val="32"/>
                <w:rtl/>
              </w:rPr>
            </w:pPr>
            <w:r w:rsidRPr="00DB44E9">
              <w:rPr>
                <w:rFonts w:cs="Fanan" w:hint="cs"/>
                <w:sz w:val="32"/>
                <w:szCs w:val="32"/>
                <w:rtl/>
              </w:rPr>
              <w:t>الاسم</w:t>
            </w:r>
          </w:p>
        </w:tc>
        <w:tc>
          <w:tcPr>
            <w:tcW w:w="3817" w:type="dxa"/>
            <w:vAlign w:val="bottom"/>
          </w:tcPr>
          <w:p w14:paraId="5C1C5438" w14:textId="1881E8CA" w:rsidR="001D7395" w:rsidRPr="00DB44E9" w:rsidRDefault="001D7395" w:rsidP="00A643FF">
            <w:pPr>
              <w:bidi/>
              <w:jc w:val="center"/>
              <w:rPr>
                <w:rFonts w:cs="Fanan"/>
                <w:sz w:val="32"/>
                <w:szCs w:val="32"/>
                <w:rtl/>
              </w:rPr>
            </w:pPr>
            <w:r w:rsidRPr="00DB44E9">
              <w:rPr>
                <w:rFonts w:cs="Fanan" w:hint="cs"/>
                <w:sz w:val="32"/>
                <w:szCs w:val="32"/>
                <w:rtl/>
              </w:rPr>
              <w:t>...............................................................................................</w:t>
            </w:r>
          </w:p>
        </w:tc>
      </w:tr>
      <w:tr w:rsidR="001D7395" w:rsidRPr="00DB44E9" w14:paraId="2D4A28AE" w14:textId="77777777" w:rsidTr="001D7395">
        <w:trPr>
          <w:trHeight w:val="720"/>
        </w:trPr>
        <w:tc>
          <w:tcPr>
            <w:tcW w:w="2790" w:type="dxa"/>
            <w:vAlign w:val="bottom"/>
          </w:tcPr>
          <w:p w14:paraId="02B42611" w14:textId="77777777" w:rsidR="001D7395" w:rsidRPr="00DB44E9" w:rsidRDefault="001D7395" w:rsidP="00A643FF">
            <w:pPr>
              <w:bidi/>
              <w:jc w:val="center"/>
              <w:rPr>
                <w:rFonts w:cs="Fanan"/>
                <w:sz w:val="32"/>
                <w:szCs w:val="32"/>
                <w:rtl/>
              </w:rPr>
            </w:pPr>
            <w:r w:rsidRPr="00DB44E9">
              <w:rPr>
                <w:rFonts w:cs="Fanan" w:hint="cs"/>
                <w:sz w:val="32"/>
                <w:szCs w:val="32"/>
                <w:rtl/>
              </w:rPr>
              <w:t>الرقم الوظيفي</w:t>
            </w:r>
          </w:p>
        </w:tc>
        <w:tc>
          <w:tcPr>
            <w:tcW w:w="3817" w:type="dxa"/>
            <w:vAlign w:val="bottom"/>
          </w:tcPr>
          <w:p w14:paraId="542512AC" w14:textId="28A91C5E" w:rsidR="001D7395" w:rsidRPr="00DB44E9" w:rsidRDefault="001D7395" w:rsidP="00A643FF">
            <w:pPr>
              <w:bidi/>
              <w:jc w:val="center"/>
              <w:rPr>
                <w:rFonts w:cs="Fanan"/>
                <w:sz w:val="32"/>
                <w:szCs w:val="32"/>
                <w:rtl/>
              </w:rPr>
            </w:pPr>
            <w:r w:rsidRPr="00DB44E9">
              <w:rPr>
                <w:rFonts w:cs="Fanan" w:hint="cs"/>
                <w:sz w:val="32"/>
                <w:szCs w:val="32"/>
                <w:rtl/>
              </w:rPr>
              <w:t>...............................................................................................</w:t>
            </w:r>
          </w:p>
        </w:tc>
      </w:tr>
      <w:tr w:rsidR="001D7395" w:rsidRPr="00DB44E9" w14:paraId="65FBFF31" w14:textId="77777777" w:rsidTr="001D7395">
        <w:trPr>
          <w:trHeight w:val="720"/>
        </w:trPr>
        <w:tc>
          <w:tcPr>
            <w:tcW w:w="2790" w:type="dxa"/>
            <w:vAlign w:val="bottom"/>
          </w:tcPr>
          <w:p w14:paraId="11075DAD" w14:textId="77777777" w:rsidR="001D7395" w:rsidRPr="00DB44E9" w:rsidRDefault="001D7395" w:rsidP="00A643FF">
            <w:pPr>
              <w:bidi/>
              <w:jc w:val="center"/>
              <w:rPr>
                <w:rFonts w:cs="Fanan"/>
                <w:sz w:val="32"/>
                <w:szCs w:val="32"/>
                <w:rtl/>
              </w:rPr>
            </w:pPr>
            <w:r w:rsidRPr="00DB44E9">
              <w:rPr>
                <w:rFonts w:cs="Fanan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3817" w:type="dxa"/>
            <w:vAlign w:val="bottom"/>
          </w:tcPr>
          <w:p w14:paraId="62A16DBE" w14:textId="44CB4110" w:rsidR="001D7395" w:rsidRPr="00DB44E9" w:rsidRDefault="001D7395" w:rsidP="00A643FF">
            <w:pPr>
              <w:bidi/>
              <w:jc w:val="center"/>
              <w:rPr>
                <w:rFonts w:cs="Fanan"/>
                <w:sz w:val="32"/>
                <w:szCs w:val="32"/>
                <w:rtl/>
              </w:rPr>
            </w:pPr>
            <w:r w:rsidRPr="00DB44E9">
              <w:rPr>
                <w:rFonts w:cs="Fanan" w:hint="cs"/>
                <w:sz w:val="32"/>
                <w:szCs w:val="32"/>
                <w:rtl/>
              </w:rPr>
              <w:t>................................................................................................</w:t>
            </w:r>
          </w:p>
        </w:tc>
      </w:tr>
      <w:tr w:rsidR="001D7395" w:rsidRPr="00DB44E9" w14:paraId="3A6D533B" w14:textId="77777777" w:rsidTr="001D7395">
        <w:trPr>
          <w:trHeight w:val="810"/>
        </w:trPr>
        <w:tc>
          <w:tcPr>
            <w:tcW w:w="2790" w:type="dxa"/>
            <w:vAlign w:val="bottom"/>
          </w:tcPr>
          <w:p w14:paraId="0F79ED98" w14:textId="77777777" w:rsidR="001D7395" w:rsidRPr="00DB44E9" w:rsidRDefault="001D7395" w:rsidP="00A643FF">
            <w:pPr>
              <w:bidi/>
              <w:jc w:val="center"/>
              <w:rPr>
                <w:rFonts w:cs="Fanan"/>
                <w:sz w:val="32"/>
                <w:szCs w:val="32"/>
                <w:rtl/>
              </w:rPr>
            </w:pPr>
            <w:r w:rsidRPr="00DB44E9">
              <w:rPr>
                <w:rFonts w:cs="Fanan" w:hint="cs"/>
                <w:sz w:val="32"/>
                <w:szCs w:val="32"/>
                <w:rtl/>
              </w:rPr>
              <w:t>التوقيع</w:t>
            </w:r>
          </w:p>
        </w:tc>
        <w:tc>
          <w:tcPr>
            <w:tcW w:w="3817" w:type="dxa"/>
            <w:vAlign w:val="bottom"/>
          </w:tcPr>
          <w:p w14:paraId="539C9E2F" w14:textId="3E79B0D3" w:rsidR="001D7395" w:rsidRPr="00DB44E9" w:rsidRDefault="001D7395" w:rsidP="00A643FF">
            <w:pPr>
              <w:bidi/>
              <w:jc w:val="center"/>
              <w:rPr>
                <w:rFonts w:cs="Fanan"/>
                <w:sz w:val="32"/>
                <w:szCs w:val="32"/>
                <w:rtl/>
              </w:rPr>
            </w:pPr>
            <w:r w:rsidRPr="00DB44E9">
              <w:rPr>
                <w:rFonts w:cs="Fanan" w:hint="cs"/>
                <w:sz w:val="32"/>
                <w:szCs w:val="32"/>
                <w:rtl/>
              </w:rPr>
              <w:t>..............................................................................................</w:t>
            </w:r>
          </w:p>
        </w:tc>
      </w:tr>
    </w:tbl>
    <w:p w14:paraId="0F1ED654" w14:textId="77777777" w:rsidR="007C1296" w:rsidRPr="00DB44E9" w:rsidRDefault="007C1296" w:rsidP="007C1296">
      <w:pPr>
        <w:bidi/>
        <w:rPr>
          <w:rFonts w:cs="Fanan"/>
          <w:sz w:val="32"/>
          <w:szCs w:val="32"/>
        </w:rPr>
      </w:pPr>
    </w:p>
    <w:p w14:paraId="2D110A77" w14:textId="77777777" w:rsidR="007C1296" w:rsidRPr="00DB44E9" w:rsidRDefault="007C1296" w:rsidP="007C1296">
      <w:pPr>
        <w:bidi/>
        <w:rPr>
          <w:rFonts w:cs="Fanan"/>
          <w:sz w:val="32"/>
          <w:szCs w:val="32"/>
          <w:rtl/>
        </w:rPr>
      </w:pPr>
    </w:p>
    <w:p w14:paraId="01CB48AF" w14:textId="77777777" w:rsidR="007C1296" w:rsidRPr="00DB44E9" w:rsidRDefault="007C1296" w:rsidP="007C1296">
      <w:pPr>
        <w:bidi/>
        <w:rPr>
          <w:rFonts w:cs="Fanan"/>
          <w:sz w:val="32"/>
          <w:szCs w:val="32"/>
          <w:rtl/>
        </w:rPr>
      </w:pPr>
    </w:p>
    <w:p w14:paraId="6EAFFFB1" w14:textId="77777777" w:rsidR="007C1296" w:rsidRDefault="007C1296" w:rsidP="007C1296">
      <w:pPr>
        <w:bidi/>
        <w:rPr>
          <w:rFonts w:cs="AL-Mohanad Bold"/>
          <w:sz w:val="30"/>
          <w:szCs w:val="30"/>
          <w:rtl/>
        </w:rPr>
      </w:pPr>
    </w:p>
    <w:p w14:paraId="70F12A41" w14:textId="77777777" w:rsidR="007C1296" w:rsidRDefault="007C1296" w:rsidP="007C1296">
      <w:pPr>
        <w:bidi/>
        <w:rPr>
          <w:rFonts w:cs="AL-Mohanad Bold"/>
          <w:sz w:val="30"/>
          <w:szCs w:val="30"/>
          <w:rtl/>
        </w:rPr>
      </w:pPr>
    </w:p>
    <w:p w14:paraId="6EEEE13E" w14:textId="77777777" w:rsidR="007C1296" w:rsidRPr="009373B4" w:rsidRDefault="007C1296" w:rsidP="007C1296">
      <w:pPr>
        <w:bidi/>
        <w:rPr>
          <w:rFonts w:cs="AL-Mohanad Bold"/>
          <w:sz w:val="30"/>
          <w:szCs w:val="30"/>
          <w:rtl/>
        </w:rPr>
      </w:pPr>
    </w:p>
    <w:sectPr w:rsidR="007C1296" w:rsidRPr="009373B4" w:rsidSect="00FF182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10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06606" w14:textId="77777777" w:rsidR="00C9320E" w:rsidRDefault="00C9320E" w:rsidP="00D75510">
      <w:r>
        <w:separator/>
      </w:r>
    </w:p>
  </w:endnote>
  <w:endnote w:type="continuationSeparator" w:id="0">
    <w:p w14:paraId="2D37EF31" w14:textId="77777777" w:rsidR="00C9320E" w:rsidRDefault="00C9320E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na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1744C" w14:textId="77777777" w:rsidR="009373B4" w:rsidRDefault="009373B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2D3AD6" wp14:editId="0336EC21">
              <wp:simplePos x="0" y="0"/>
              <wp:positionH relativeFrom="column">
                <wp:posOffset>93032</wp:posOffset>
              </wp:positionH>
              <wp:positionV relativeFrom="paragraph">
                <wp:posOffset>-296289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E4F6B" w14:textId="435F230F" w:rsidR="009373B4" w:rsidRPr="00D60FC0" w:rsidRDefault="009373B4" w:rsidP="007D43D2">
                          <w:pPr>
                            <w:bidi/>
                            <w:jc w:val="center"/>
                            <w:rPr>
                              <w:rFonts w:cs="Fanan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2D3A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.35pt;margin-top:-23.35pt;width:297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" filled="f" stroked="f">
              <v:textbox style="mso-fit-shape-to-text:t">
                <w:txbxContent>
                  <w:p w14:paraId="7BDE4F6B" w14:textId="435F230F" w:rsidR="009373B4" w:rsidRPr="00D60FC0" w:rsidRDefault="009373B4" w:rsidP="007D43D2">
                    <w:pPr>
                      <w:bidi/>
                      <w:jc w:val="center"/>
                      <w:rPr>
                        <w:rFonts w:cs="Fanan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6D0D4CEE" wp14:editId="324D4757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90DAC" w14:textId="77777777" w:rsidR="00C9320E" w:rsidRDefault="00C9320E" w:rsidP="00D75510">
      <w:r>
        <w:separator/>
      </w:r>
    </w:p>
  </w:footnote>
  <w:footnote w:type="continuationSeparator" w:id="0">
    <w:p w14:paraId="1128ACC3" w14:textId="77777777" w:rsidR="00C9320E" w:rsidRDefault="00C9320E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F067A" w14:textId="77777777" w:rsidR="009373B4" w:rsidRDefault="00C9320E">
    <w:pPr>
      <w:pStyle w:val="Header"/>
    </w:pPr>
    <w:r>
      <w:rPr>
        <w:noProof/>
      </w:rPr>
      <w:pict w14:anchorId="510CA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6CB98" w14:textId="77777777" w:rsidR="009373B4" w:rsidRDefault="009373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630527" wp14:editId="685CA566">
              <wp:simplePos x="0" y="0"/>
              <wp:positionH relativeFrom="column">
                <wp:posOffset>4446905</wp:posOffset>
              </wp:positionH>
              <wp:positionV relativeFrom="paragraph">
                <wp:posOffset>1137920</wp:posOffset>
              </wp:positionV>
              <wp:extent cx="1485900" cy="33159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719B89" w14:textId="781B8D6E" w:rsidR="009373B4" w:rsidRPr="007962CE" w:rsidRDefault="004869CD" w:rsidP="007962CE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 xml:space="preserve">مركز الوثائق </w:t>
                          </w:r>
                          <w:r w:rsidR="002649C8"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والمحفوظات</w:t>
                          </w:r>
                        </w:p>
                        <w:p w14:paraId="3168A512" w14:textId="77777777" w:rsidR="009373B4" w:rsidRDefault="009373B4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caps/>
                              <w:color w:val="002060"/>
                              <w:sz w:val="14"/>
                              <w:szCs w:val="14"/>
                              <w:rtl/>
                            </w:rPr>
                          </w:pPr>
                        </w:p>
                        <w:p w14:paraId="16917643" w14:textId="77777777" w:rsidR="004869CD" w:rsidRPr="004D245C" w:rsidRDefault="004869CD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6305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0.15pt;margin-top:89.6pt;width:117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" filled="f" stroked="f">
              <v:textbox>
                <w:txbxContent>
                  <w:p w14:paraId="50719B89" w14:textId="781B8D6E" w:rsidR="009373B4" w:rsidRPr="007962CE" w:rsidRDefault="004869CD" w:rsidP="007962CE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 xml:space="preserve">مركز الوثائق </w:t>
                    </w:r>
                    <w:r w:rsidR="002649C8"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والمحفوظات</w:t>
                    </w:r>
                  </w:p>
                  <w:p w14:paraId="3168A512" w14:textId="77777777" w:rsidR="009373B4" w:rsidRDefault="009373B4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ascii="Calibri" w:hAnsi="Calibri" w:cs="Calibri"/>
                        <w:caps/>
                        <w:color w:val="002060"/>
                        <w:sz w:val="14"/>
                        <w:szCs w:val="14"/>
                        <w:rtl/>
                      </w:rPr>
                    </w:pPr>
                  </w:p>
                  <w:p w14:paraId="16917643" w14:textId="77777777" w:rsidR="004869CD" w:rsidRPr="004D245C" w:rsidRDefault="004869CD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27EFE740" wp14:editId="3987434A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76CB5" w14:textId="77777777" w:rsidR="009373B4" w:rsidRDefault="00C9320E">
    <w:pPr>
      <w:pStyle w:val="Header"/>
    </w:pPr>
    <w:r>
      <w:rPr>
        <w:noProof/>
      </w:rPr>
      <w:pict w14:anchorId="59B6A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706D1"/>
    <w:multiLevelType w:val="hybridMultilevel"/>
    <w:tmpl w:val="1CB0EF58"/>
    <w:lvl w:ilvl="0" w:tplc="21ECBBC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C7629"/>
    <w:multiLevelType w:val="hybridMultilevel"/>
    <w:tmpl w:val="AE7E84B8"/>
    <w:lvl w:ilvl="0" w:tplc="FC669E8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Simplified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9C72ED"/>
    <w:multiLevelType w:val="hybridMultilevel"/>
    <w:tmpl w:val="43603A50"/>
    <w:lvl w:ilvl="0" w:tplc="F5EAACE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32EF0"/>
    <w:multiLevelType w:val="hybridMultilevel"/>
    <w:tmpl w:val="B94297BC"/>
    <w:lvl w:ilvl="0" w:tplc="2BB29A94">
      <w:start w:val="1"/>
      <w:numFmt w:val="arabicAlpha"/>
      <w:lvlText w:val="%1."/>
      <w:lvlJc w:val="left"/>
      <w:pPr>
        <w:ind w:left="108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C6714"/>
    <w:multiLevelType w:val="hybridMultilevel"/>
    <w:tmpl w:val="E752FCB8"/>
    <w:lvl w:ilvl="0" w:tplc="236AFD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14644"/>
    <w:multiLevelType w:val="hybridMultilevel"/>
    <w:tmpl w:val="B4605A40"/>
    <w:lvl w:ilvl="0" w:tplc="189ECB82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C0303"/>
    <w:multiLevelType w:val="hybridMultilevel"/>
    <w:tmpl w:val="6E1467A2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4"/>
  </w:num>
  <w:num w:numId="8">
    <w:abstractNumId w:val="3"/>
  </w:num>
  <w:num w:numId="9">
    <w:abstractNumId w:val="7"/>
  </w:num>
  <w:num w:numId="10">
    <w:abstractNumId w:val="14"/>
  </w:num>
  <w:num w:numId="11">
    <w:abstractNumId w:val="9"/>
  </w:num>
  <w:num w:numId="12">
    <w:abstractNumId w:val="12"/>
  </w:num>
  <w:num w:numId="13">
    <w:abstractNumId w:val="1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0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6FAF"/>
    <w:rsid w:val="00010C31"/>
    <w:rsid w:val="00012536"/>
    <w:rsid w:val="00021C0A"/>
    <w:rsid w:val="00075373"/>
    <w:rsid w:val="0008304C"/>
    <w:rsid w:val="00091353"/>
    <w:rsid w:val="000A165F"/>
    <w:rsid w:val="000B12AB"/>
    <w:rsid w:val="000C1F5C"/>
    <w:rsid w:val="000F6EF2"/>
    <w:rsid w:val="00104EB4"/>
    <w:rsid w:val="00133401"/>
    <w:rsid w:val="00140F27"/>
    <w:rsid w:val="001530A7"/>
    <w:rsid w:val="001539DF"/>
    <w:rsid w:val="001542EA"/>
    <w:rsid w:val="00172ED2"/>
    <w:rsid w:val="001742D6"/>
    <w:rsid w:val="00183138"/>
    <w:rsid w:val="001D7395"/>
    <w:rsid w:val="001E64A7"/>
    <w:rsid w:val="00226D4E"/>
    <w:rsid w:val="002647A4"/>
    <w:rsid w:val="002649C8"/>
    <w:rsid w:val="00270EE4"/>
    <w:rsid w:val="002A3190"/>
    <w:rsid w:val="00325FFF"/>
    <w:rsid w:val="003A27D8"/>
    <w:rsid w:val="003B0529"/>
    <w:rsid w:val="003B169C"/>
    <w:rsid w:val="003E1162"/>
    <w:rsid w:val="0040378B"/>
    <w:rsid w:val="004165B3"/>
    <w:rsid w:val="00427E8D"/>
    <w:rsid w:val="00442126"/>
    <w:rsid w:val="004869CD"/>
    <w:rsid w:val="004C678A"/>
    <w:rsid w:val="004C7ADD"/>
    <w:rsid w:val="004D245C"/>
    <w:rsid w:val="005358D7"/>
    <w:rsid w:val="005419E5"/>
    <w:rsid w:val="005431B5"/>
    <w:rsid w:val="005A47FA"/>
    <w:rsid w:val="005B2040"/>
    <w:rsid w:val="005B4EB2"/>
    <w:rsid w:val="006103BD"/>
    <w:rsid w:val="00624F06"/>
    <w:rsid w:val="00630A74"/>
    <w:rsid w:val="0068756F"/>
    <w:rsid w:val="006A5BE0"/>
    <w:rsid w:val="006E1CEB"/>
    <w:rsid w:val="00710608"/>
    <w:rsid w:val="0071326F"/>
    <w:rsid w:val="007422BA"/>
    <w:rsid w:val="00784C2C"/>
    <w:rsid w:val="007962CE"/>
    <w:rsid w:val="007A2BE1"/>
    <w:rsid w:val="007C1296"/>
    <w:rsid w:val="007D43D2"/>
    <w:rsid w:val="007F5770"/>
    <w:rsid w:val="00826544"/>
    <w:rsid w:val="00854173"/>
    <w:rsid w:val="00861A44"/>
    <w:rsid w:val="008D1BC8"/>
    <w:rsid w:val="009210B9"/>
    <w:rsid w:val="009373B4"/>
    <w:rsid w:val="009478AB"/>
    <w:rsid w:val="009750A1"/>
    <w:rsid w:val="009B75E1"/>
    <w:rsid w:val="009F6EB6"/>
    <w:rsid w:val="00A0480A"/>
    <w:rsid w:val="00A33A47"/>
    <w:rsid w:val="00A6559D"/>
    <w:rsid w:val="00A6731B"/>
    <w:rsid w:val="00A676C1"/>
    <w:rsid w:val="00A71AB2"/>
    <w:rsid w:val="00A81720"/>
    <w:rsid w:val="00A94CF7"/>
    <w:rsid w:val="00AA4304"/>
    <w:rsid w:val="00AA4C2F"/>
    <w:rsid w:val="00AD0A7A"/>
    <w:rsid w:val="00AF240D"/>
    <w:rsid w:val="00B30B8B"/>
    <w:rsid w:val="00B4355E"/>
    <w:rsid w:val="00B82890"/>
    <w:rsid w:val="00BA0B76"/>
    <w:rsid w:val="00BB32B3"/>
    <w:rsid w:val="00C84E70"/>
    <w:rsid w:val="00C9320E"/>
    <w:rsid w:val="00C97590"/>
    <w:rsid w:val="00CA71C8"/>
    <w:rsid w:val="00CC4D4B"/>
    <w:rsid w:val="00D26EFE"/>
    <w:rsid w:val="00D41D03"/>
    <w:rsid w:val="00D44D4C"/>
    <w:rsid w:val="00D75510"/>
    <w:rsid w:val="00DA40A8"/>
    <w:rsid w:val="00DB20DA"/>
    <w:rsid w:val="00DB44E9"/>
    <w:rsid w:val="00E06B85"/>
    <w:rsid w:val="00E34783"/>
    <w:rsid w:val="00E67010"/>
    <w:rsid w:val="00EF6807"/>
    <w:rsid w:val="00F07C39"/>
    <w:rsid w:val="00F346E6"/>
    <w:rsid w:val="00F91F8A"/>
    <w:rsid w:val="00FA655C"/>
    <w:rsid w:val="00FF1827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46DF31EF"/>
  <w14:defaultImageDpi w14:val="32767"/>
  <w15:docId w15:val="{294433B0-D0A4-47CF-9D12-224AE738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paragraph" w:styleId="ListParagraph">
    <w:name w:val="List Paragraph"/>
    <w:basedOn w:val="Normal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0B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5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Shorooq Abdullah m Albakheet</cp:lastModifiedBy>
  <cp:revision>3</cp:revision>
  <cp:lastPrinted>2017-08-13T08:01:00Z</cp:lastPrinted>
  <dcterms:created xsi:type="dcterms:W3CDTF">2021-09-21T06:59:00Z</dcterms:created>
  <dcterms:modified xsi:type="dcterms:W3CDTF">2021-09-21T07:27:00Z</dcterms:modified>
</cp:coreProperties>
</file>