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CE054" w14:textId="77777777" w:rsidR="004C7ADD" w:rsidRPr="00196F83" w:rsidRDefault="002647A4" w:rsidP="00196F83">
      <w:pPr>
        <w:bidi/>
        <w:jc w:val="center"/>
        <w:rPr>
          <w:rFonts w:cs="Fanan"/>
          <w:rtl/>
        </w:rPr>
      </w:pPr>
      <w:r w:rsidRPr="00196F83">
        <w:rPr>
          <w:rFonts w:ascii="French Script MT" w:hAnsi="French Script MT" w:cs="Fanan" w:hint="cs"/>
          <w:color w:val="00B0F0"/>
          <w:sz w:val="36"/>
          <w:szCs w:val="36"/>
          <w:rtl/>
        </w:rPr>
        <w:t>استلام ختم</w:t>
      </w:r>
    </w:p>
    <w:p w14:paraId="4726C378" w14:textId="77777777" w:rsidR="004C7ADD" w:rsidRPr="00196F83" w:rsidRDefault="00C84E70" w:rsidP="009373B4">
      <w:pPr>
        <w:bidi/>
        <w:rPr>
          <w:rFonts w:cs="Fanan"/>
          <w:rtl/>
        </w:rPr>
      </w:pPr>
      <w:r w:rsidRPr="00196F83">
        <w:rPr>
          <w:rFonts w:cs="Fan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69312" wp14:editId="1EEC54A8">
                <wp:simplePos x="0" y="0"/>
                <wp:positionH relativeFrom="column">
                  <wp:posOffset>1943100</wp:posOffset>
                </wp:positionH>
                <wp:positionV relativeFrom="paragraph">
                  <wp:posOffset>140335</wp:posOffset>
                </wp:positionV>
                <wp:extent cx="2374265" cy="1457325"/>
                <wp:effectExtent l="0" t="0" r="2286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0BA24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1931CC34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26739832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3BA27D92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63B827D9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2ADD998F" w14:textId="77777777" w:rsidR="009373B4" w:rsidRDefault="009373B4" w:rsidP="00C84E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69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3pt;margin-top:11.05pt;width:186.95pt;height:114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">
                <v:textbox>
                  <w:txbxContent>
                    <w:p w14:paraId="4740BA24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1931CC34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26739832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3BA27D92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63B827D9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2ADD998F" w14:textId="77777777" w:rsidR="009373B4" w:rsidRDefault="009373B4" w:rsidP="00C84E70"/>
                  </w:txbxContent>
                </v:textbox>
              </v:shape>
            </w:pict>
          </mc:Fallback>
        </mc:AlternateContent>
      </w:r>
    </w:p>
    <w:p w14:paraId="35259AFA" w14:textId="77777777" w:rsidR="004C7ADD" w:rsidRPr="00196F83" w:rsidRDefault="004C7ADD" w:rsidP="009373B4">
      <w:pPr>
        <w:bidi/>
        <w:rPr>
          <w:rFonts w:cs="Fanan"/>
          <w:rtl/>
        </w:rPr>
      </w:pPr>
    </w:p>
    <w:p w14:paraId="7EB72E20" w14:textId="77777777" w:rsidR="004C7ADD" w:rsidRPr="00196F83" w:rsidRDefault="004C7ADD" w:rsidP="009373B4">
      <w:pPr>
        <w:bidi/>
        <w:rPr>
          <w:rFonts w:cs="Fanan"/>
          <w:rtl/>
        </w:rPr>
      </w:pPr>
    </w:p>
    <w:p w14:paraId="54718280" w14:textId="77777777" w:rsidR="004C7ADD" w:rsidRPr="00196F83" w:rsidRDefault="004C7ADD" w:rsidP="009373B4">
      <w:pPr>
        <w:bidi/>
        <w:rPr>
          <w:rFonts w:cs="Fanan"/>
          <w:rtl/>
        </w:rPr>
      </w:pPr>
    </w:p>
    <w:p w14:paraId="21A85287" w14:textId="77777777" w:rsidR="004C7ADD" w:rsidRPr="00196F83" w:rsidRDefault="004C7ADD" w:rsidP="009373B4">
      <w:pPr>
        <w:bidi/>
        <w:rPr>
          <w:rFonts w:cs="Fanan"/>
          <w:rtl/>
        </w:rPr>
      </w:pPr>
    </w:p>
    <w:p w14:paraId="5172B958" w14:textId="77777777" w:rsidR="00C84E70" w:rsidRPr="00196F83" w:rsidRDefault="00C84E70" w:rsidP="009373B4">
      <w:pPr>
        <w:bidi/>
        <w:rPr>
          <w:rFonts w:cs="Fanan"/>
          <w:rtl/>
        </w:rPr>
      </w:pPr>
    </w:p>
    <w:p w14:paraId="393D3691" w14:textId="77777777" w:rsidR="00C84E70" w:rsidRPr="00196F83" w:rsidRDefault="00C84E70" w:rsidP="009373B4">
      <w:pPr>
        <w:bidi/>
        <w:rPr>
          <w:rFonts w:cs="Fanan"/>
          <w:rtl/>
        </w:rPr>
      </w:pPr>
    </w:p>
    <w:p w14:paraId="7C632B18" w14:textId="77777777" w:rsidR="00C84E70" w:rsidRPr="00196F83" w:rsidRDefault="00C84E70" w:rsidP="009373B4">
      <w:pPr>
        <w:bidi/>
        <w:rPr>
          <w:rFonts w:cs="Fanan"/>
          <w:rtl/>
        </w:rPr>
      </w:pPr>
    </w:p>
    <w:p w14:paraId="0379306F" w14:textId="77777777" w:rsidR="00C84E70" w:rsidRPr="00196F83" w:rsidRDefault="00C84E70" w:rsidP="009373B4">
      <w:pPr>
        <w:bidi/>
        <w:rPr>
          <w:rFonts w:cs="Fanan"/>
          <w:rtl/>
        </w:rPr>
      </w:pPr>
    </w:p>
    <w:p w14:paraId="5B43B76A" w14:textId="77777777" w:rsidR="00C84E70" w:rsidRPr="00196F83" w:rsidRDefault="00C84E70" w:rsidP="009373B4">
      <w:pPr>
        <w:bidi/>
        <w:rPr>
          <w:rFonts w:cs="Fanan"/>
          <w:rtl/>
        </w:rPr>
      </w:pPr>
    </w:p>
    <w:p w14:paraId="4FE033F9" w14:textId="77777777" w:rsidR="00C84E70" w:rsidRPr="00196F83" w:rsidRDefault="00C84E70" w:rsidP="009373B4">
      <w:pPr>
        <w:bidi/>
        <w:rPr>
          <w:rFonts w:cs="Fanan"/>
          <w:rtl/>
        </w:rPr>
      </w:pPr>
    </w:p>
    <w:p w14:paraId="6736C8D2" w14:textId="77777777" w:rsidR="00C84E70" w:rsidRPr="00196F83" w:rsidRDefault="00C84E70" w:rsidP="009373B4">
      <w:pPr>
        <w:bidi/>
        <w:spacing w:line="360" w:lineRule="auto"/>
        <w:jc w:val="both"/>
        <w:rPr>
          <w:rFonts w:cs="Fanan"/>
          <w:sz w:val="30"/>
          <w:szCs w:val="30"/>
          <w:rtl/>
        </w:rPr>
      </w:pPr>
      <w:r w:rsidRPr="00196F83">
        <w:rPr>
          <w:rFonts w:cs="Fanan" w:hint="cs"/>
          <w:sz w:val="30"/>
          <w:szCs w:val="30"/>
          <w:rtl/>
        </w:rPr>
        <w:t xml:space="preserve">أنا السيد/ السيدة </w:t>
      </w:r>
      <w:r w:rsidRPr="00196F83">
        <w:rPr>
          <w:rFonts w:cs="Fanan" w:hint="cs"/>
          <w:sz w:val="12"/>
          <w:szCs w:val="12"/>
          <w:rtl/>
        </w:rPr>
        <w:t>.................</w:t>
      </w:r>
      <w:r w:rsidR="00F346E6" w:rsidRPr="00196F83">
        <w:rPr>
          <w:rFonts w:cs="Fanan" w:hint="cs"/>
          <w:sz w:val="12"/>
          <w:szCs w:val="12"/>
          <w:rtl/>
        </w:rPr>
        <w:t>..........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 أحد منسوبي 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، الجنسية 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 بموجب السجل المدني رقم 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14:paraId="3BC319AC" w14:textId="77777777" w:rsidR="007422BA" w:rsidRPr="00196F83" w:rsidRDefault="006A5BE0" w:rsidP="009373B4">
      <w:pPr>
        <w:bidi/>
        <w:jc w:val="center"/>
        <w:rPr>
          <w:rFonts w:ascii="French Script MT" w:hAnsi="French Script MT" w:cs="Fanan"/>
          <w:color w:val="00B0F0"/>
          <w:sz w:val="32"/>
          <w:szCs w:val="32"/>
          <w:rtl/>
        </w:rPr>
      </w:pPr>
      <w:r w:rsidRPr="00196F83">
        <w:rPr>
          <w:rFonts w:ascii="French Script MT" w:hAnsi="French Script MT" w:cs="Fanan" w:hint="cs"/>
          <w:color w:val="00B0F0"/>
          <w:sz w:val="32"/>
          <w:szCs w:val="32"/>
          <w:rtl/>
        </w:rPr>
        <w:t>والله ولي التوفيق ،،،</w:t>
      </w:r>
    </w:p>
    <w:tbl>
      <w:tblPr>
        <w:tblStyle w:val="TableGrid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722"/>
        <w:gridCol w:w="1618"/>
        <w:gridCol w:w="3878"/>
      </w:tblGrid>
      <w:tr w:rsidR="007422BA" w:rsidRPr="00196F83" w14:paraId="3047F8FD" w14:textId="77777777" w:rsidTr="007422BA">
        <w:trPr>
          <w:trHeight w:val="666"/>
        </w:trPr>
        <w:tc>
          <w:tcPr>
            <w:tcW w:w="4050" w:type="dxa"/>
            <w:vAlign w:val="bottom"/>
          </w:tcPr>
          <w:p w14:paraId="46BCBF37" w14:textId="77777777" w:rsidR="007422BA" w:rsidRPr="00196F83" w:rsidRDefault="009B75E1" w:rsidP="009373B4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196F83">
              <w:rPr>
                <w:rFonts w:cs="Fanan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14:paraId="520071C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bottom"/>
          </w:tcPr>
          <w:p w14:paraId="7618CB9B" w14:textId="77777777" w:rsidR="007422BA" w:rsidRPr="00196F83" w:rsidRDefault="009B75E1" w:rsidP="009373B4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196F83">
              <w:rPr>
                <w:rFonts w:cs="Fanan" w:hint="cs"/>
                <w:sz w:val="34"/>
                <w:szCs w:val="34"/>
                <w:rtl/>
              </w:rPr>
              <w:t>المستلم</w:t>
            </w:r>
          </w:p>
        </w:tc>
      </w:tr>
      <w:tr w:rsidR="007422BA" w:rsidRPr="00196F83" w14:paraId="051294F6" w14:textId="77777777" w:rsidTr="007422BA">
        <w:trPr>
          <w:trHeight w:val="720"/>
        </w:trPr>
        <w:tc>
          <w:tcPr>
            <w:tcW w:w="4050" w:type="dxa"/>
            <w:vAlign w:val="center"/>
          </w:tcPr>
          <w:p w14:paraId="5427C92B" w14:textId="35459B79" w:rsidR="009B75E1" w:rsidRPr="00196F83" w:rsidRDefault="00607D03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 xml:space="preserve">شروق بنت </w:t>
            </w:r>
            <w:proofErr w:type="gramStart"/>
            <w:r w:rsidRPr="00196F83">
              <w:rPr>
                <w:rFonts w:cs="Fanan" w:hint="cs"/>
                <w:sz w:val="30"/>
                <w:szCs w:val="30"/>
                <w:rtl/>
              </w:rPr>
              <w:t>عبدالله</w:t>
            </w:r>
            <w:proofErr w:type="gramEnd"/>
            <w:r w:rsidRPr="00196F83">
              <w:rPr>
                <w:rFonts w:cs="Fanan" w:hint="cs"/>
                <w:sz w:val="30"/>
                <w:szCs w:val="30"/>
                <w:rtl/>
              </w:rPr>
              <w:t xml:space="preserve"> البخيت</w:t>
            </w:r>
          </w:p>
          <w:p w14:paraId="4A6A409B" w14:textId="7C89B605" w:rsidR="00607D03" w:rsidRPr="00196F83" w:rsidRDefault="00607D03" w:rsidP="00607D0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  <w:p w14:paraId="155D467F" w14:textId="77777777" w:rsidR="007422BA" w:rsidRPr="00196F83" w:rsidRDefault="007422BA" w:rsidP="009B75E1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722" w:type="dxa"/>
            <w:vAlign w:val="center"/>
          </w:tcPr>
          <w:p w14:paraId="366641BE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14:paraId="0BF4D41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bottom"/>
          </w:tcPr>
          <w:p w14:paraId="4A7852F0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7422BA" w:rsidRPr="00196F83" w14:paraId="63F2794F" w14:textId="77777777" w:rsidTr="007422BA">
        <w:trPr>
          <w:trHeight w:val="720"/>
        </w:trPr>
        <w:tc>
          <w:tcPr>
            <w:tcW w:w="4050" w:type="dxa"/>
          </w:tcPr>
          <w:p w14:paraId="34E957B1" w14:textId="77777777" w:rsidR="009B75E1" w:rsidRPr="00196F83" w:rsidRDefault="009B75E1" w:rsidP="009373B4">
            <w:pPr>
              <w:bidi/>
              <w:jc w:val="center"/>
              <w:rPr>
                <w:rFonts w:cs="Fanan"/>
                <w:sz w:val="12"/>
                <w:szCs w:val="12"/>
                <w:rtl/>
              </w:rPr>
            </w:pPr>
          </w:p>
          <w:p w14:paraId="76D5EF39" w14:textId="77777777" w:rsidR="007422BA" w:rsidRPr="00196F83" w:rsidRDefault="009B75E1" w:rsidP="009B75E1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08475A5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14:paraId="34608B9A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الرقم الوظيفي</w:t>
            </w:r>
          </w:p>
        </w:tc>
        <w:tc>
          <w:tcPr>
            <w:tcW w:w="3878" w:type="dxa"/>
            <w:vAlign w:val="bottom"/>
          </w:tcPr>
          <w:p w14:paraId="76D852EE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7422BA" w:rsidRPr="00196F83" w14:paraId="776FD9F4" w14:textId="77777777" w:rsidTr="007422BA">
        <w:trPr>
          <w:trHeight w:val="720"/>
        </w:trPr>
        <w:tc>
          <w:tcPr>
            <w:tcW w:w="4050" w:type="dxa"/>
            <w:vAlign w:val="center"/>
          </w:tcPr>
          <w:p w14:paraId="6824A77C" w14:textId="77777777" w:rsidR="007422BA" w:rsidRPr="00196F83" w:rsidRDefault="00E34783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اعتماد</w:t>
            </w:r>
          </w:p>
        </w:tc>
        <w:tc>
          <w:tcPr>
            <w:tcW w:w="722" w:type="dxa"/>
            <w:vAlign w:val="center"/>
          </w:tcPr>
          <w:p w14:paraId="613A2D7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14:paraId="0FEE2963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bottom"/>
          </w:tcPr>
          <w:p w14:paraId="3EB66C9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7422BA" w:rsidRPr="00196F83" w14:paraId="47F43899" w14:textId="77777777" w:rsidTr="00E34783">
        <w:trPr>
          <w:trHeight w:val="810"/>
        </w:trPr>
        <w:tc>
          <w:tcPr>
            <w:tcW w:w="4050" w:type="dxa"/>
          </w:tcPr>
          <w:p w14:paraId="19095955" w14:textId="77777777" w:rsidR="00E34783" w:rsidRPr="00196F83" w:rsidRDefault="00E34783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 xml:space="preserve">عبدالرحمن بن مبارك العسّـوم </w:t>
            </w:r>
          </w:p>
          <w:p w14:paraId="16B4D6BE" w14:textId="22904776" w:rsidR="007422BA" w:rsidRPr="00196F83" w:rsidRDefault="009B75E1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مدير مركز الوثائق و</w:t>
            </w:r>
            <w:r w:rsidR="00607D03" w:rsidRPr="00196F83">
              <w:rPr>
                <w:rFonts w:cs="Fanan" w:hint="cs"/>
                <w:sz w:val="30"/>
                <w:szCs w:val="30"/>
                <w:rtl/>
              </w:rPr>
              <w:t>المحفوظات</w:t>
            </w:r>
          </w:p>
        </w:tc>
        <w:tc>
          <w:tcPr>
            <w:tcW w:w="722" w:type="dxa"/>
            <w:vAlign w:val="center"/>
          </w:tcPr>
          <w:p w14:paraId="329EE7BA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152CA6F6" w14:textId="77777777" w:rsidR="007422BA" w:rsidRPr="00196F83" w:rsidRDefault="007422BA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vAlign w:val="center"/>
          </w:tcPr>
          <w:p w14:paraId="6D0DDD6B" w14:textId="77777777" w:rsidR="007422BA" w:rsidRPr="00196F83" w:rsidRDefault="007422BA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</w:tbl>
    <w:p w14:paraId="7F2C209E" w14:textId="77777777" w:rsidR="00E34783" w:rsidRPr="00196F83" w:rsidRDefault="00E34783" w:rsidP="009373B4">
      <w:pPr>
        <w:bidi/>
        <w:rPr>
          <w:rFonts w:cs="Fanan"/>
          <w:sz w:val="38"/>
          <w:szCs w:val="38"/>
          <w:rtl/>
        </w:rPr>
      </w:pPr>
    </w:p>
    <w:p w14:paraId="5AEC41D6" w14:textId="4F9042F3" w:rsidR="00C84E70" w:rsidRPr="00196F83" w:rsidRDefault="00196F83" w:rsidP="00E34783">
      <w:pPr>
        <w:bidi/>
        <w:rPr>
          <w:rFonts w:cs="Fanan"/>
          <w:sz w:val="30"/>
          <w:szCs w:val="30"/>
          <w:rtl/>
        </w:rPr>
      </w:pPr>
      <w:r>
        <w:rPr>
          <w:rFonts w:cs="Fanan" w:hint="cs"/>
          <w:sz w:val="30"/>
          <w:szCs w:val="30"/>
          <w:rtl/>
        </w:rPr>
        <w:t xml:space="preserve">         </w:t>
      </w:r>
      <w:r w:rsidR="00C84E70" w:rsidRPr="00196F83">
        <w:rPr>
          <w:rFonts w:cs="Fanan" w:hint="cs"/>
          <w:sz w:val="30"/>
          <w:szCs w:val="30"/>
          <w:rtl/>
        </w:rPr>
        <w:t xml:space="preserve"> </w:t>
      </w:r>
      <w:r w:rsidR="009B75E1" w:rsidRPr="00196F83">
        <w:rPr>
          <w:rFonts w:cs="Fanan" w:hint="cs"/>
          <w:sz w:val="12"/>
          <w:szCs w:val="12"/>
          <w:rtl/>
        </w:rPr>
        <w:t>.........................................................................................................................</w:t>
      </w:r>
    </w:p>
    <w:sectPr w:rsidR="00C84E70" w:rsidRPr="00196F83" w:rsidSect="00FF182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DC980" w14:textId="77777777" w:rsidR="000078B5" w:rsidRDefault="000078B5" w:rsidP="00D75510">
      <w:r>
        <w:separator/>
      </w:r>
    </w:p>
  </w:endnote>
  <w:endnote w:type="continuationSeparator" w:id="0">
    <w:p w14:paraId="4F27D592" w14:textId="77777777" w:rsidR="000078B5" w:rsidRDefault="000078B5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A2B51" w14:textId="77777777" w:rsidR="009373B4" w:rsidRDefault="009373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874788" wp14:editId="29D01BFA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3C04A" w14:textId="4AF19B04"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87478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14:paraId="4693C04A" w14:textId="4AF19B04"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FCE0B0E" wp14:editId="0E8AEBA2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3E591" w14:textId="77777777" w:rsidR="000078B5" w:rsidRDefault="000078B5" w:rsidP="00D75510">
      <w:r>
        <w:separator/>
      </w:r>
    </w:p>
  </w:footnote>
  <w:footnote w:type="continuationSeparator" w:id="0">
    <w:p w14:paraId="50B44798" w14:textId="77777777" w:rsidR="000078B5" w:rsidRDefault="000078B5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318BB" w14:textId="77777777" w:rsidR="009373B4" w:rsidRDefault="000078B5">
    <w:pPr>
      <w:pStyle w:val="Header"/>
    </w:pPr>
    <w:r>
      <w:rPr>
        <w:noProof/>
      </w:rPr>
      <w:pict w14:anchorId="635C5D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BF20F" w14:textId="77777777" w:rsidR="009373B4" w:rsidRDefault="009373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6C9997" wp14:editId="545C83B3">
              <wp:simplePos x="0" y="0"/>
              <wp:positionH relativeFrom="column">
                <wp:posOffset>4456430</wp:posOffset>
              </wp:positionH>
              <wp:positionV relativeFrom="paragraph">
                <wp:posOffset>1099820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5B6F3" w14:textId="776EE4A0" w:rsidR="009373B4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مركز الوثائق والم</w:t>
                          </w:r>
                          <w:r w:rsidR="00607D03"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حفوظات</w:t>
                          </w:r>
                        </w:p>
                        <w:p w14:paraId="7445CFE6" w14:textId="77777777" w:rsidR="00607D03" w:rsidRPr="007962CE" w:rsidRDefault="00607D03" w:rsidP="00607D03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A484258" w14:textId="77777777" w:rsidR="009373B4" w:rsidRDefault="009373B4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14:paraId="71262167" w14:textId="77777777" w:rsidR="004869CD" w:rsidRPr="004D245C" w:rsidRDefault="004869CD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6C99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0.9pt;margin-top:86.6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" filled="f" stroked="f">
              <v:textbox>
                <w:txbxContent>
                  <w:p w14:paraId="0405B6F3" w14:textId="776EE4A0" w:rsidR="009373B4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مركز الوثائق والم</w:t>
                    </w:r>
                    <w:r w:rsidR="00607D03"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حفوظات</w:t>
                    </w:r>
                  </w:p>
                  <w:p w14:paraId="7445CFE6" w14:textId="77777777" w:rsidR="00607D03" w:rsidRPr="007962CE" w:rsidRDefault="00607D03" w:rsidP="00607D03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</w:p>
                  <w:p w14:paraId="6A484258" w14:textId="77777777"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14:paraId="71262167" w14:textId="77777777"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59A9FFEF" wp14:editId="69CC4BDD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ADD1B" w14:textId="77777777" w:rsidR="009373B4" w:rsidRDefault="000078B5">
    <w:pPr>
      <w:pStyle w:val="Header"/>
    </w:pPr>
    <w:r>
      <w:rPr>
        <w:noProof/>
      </w:rPr>
      <w:pict w14:anchorId="027E6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14"/>
  </w:num>
  <w:num w:numId="11">
    <w:abstractNumId w:val="9"/>
  </w:num>
  <w:num w:numId="12">
    <w:abstractNumId w:val="12"/>
  </w:num>
  <w:num w:numId="13">
    <w:abstractNumId w:val="1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6FAF"/>
    <w:rsid w:val="000078B5"/>
    <w:rsid w:val="00010C31"/>
    <w:rsid w:val="00012536"/>
    <w:rsid w:val="00021C0A"/>
    <w:rsid w:val="00061BAA"/>
    <w:rsid w:val="00075373"/>
    <w:rsid w:val="0008304C"/>
    <w:rsid w:val="00091353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96F83"/>
    <w:rsid w:val="001D7395"/>
    <w:rsid w:val="001E64A7"/>
    <w:rsid w:val="002107D4"/>
    <w:rsid w:val="00226D4E"/>
    <w:rsid w:val="002647A4"/>
    <w:rsid w:val="00270EE4"/>
    <w:rsid w:val="002A3190"/>
    <w:rsid w:val="002D3232"/>
    <w:rsid w:val="00325FFF"/>
    <w:rsid w:val="003A27D8"/>
    <w:rsid w:val="003B0529"/>
    <w:rsid w:val="003B169C"/>
    <w:rsid w:val="003E1162"/>
    <w:rsid w:val="0040378B"/>
    <w:rsid w:val="004165B3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07D03"/>
    <w:rsid w:val="006103BD"/>
    <w:rsid w:val="00630A74"/>
    <w:rsid w:val="0068756F"/>
    <w:rsid w:val="006A5BE0"/>
    <w:rsid w:val="006E1CEB"/>
    <w:rsid w:val="00710608"/>
    <w:rsid w:val="0071326F"/>
    <w:rsid w:val="007422BA"/>
    <w:rsid w:val="00784C2C"/>
    <w:rsid w:val="007962CE"/>
    <w:rsid w:val="007A0610"/>
    <w:rsid w:val="007A2BE1"/>
    <w:rsid w:val="007C1296"/>
    <w:rsid w:val="007D43D2"/>
    <w:rsid w:val="007F5770"/>
    <w:rsid w:val="00854173"/>
    <w:rsid w:val="00861A44"/>
    <w:rsid w:val="008D1BC8"/>
    <w:rsid w:val="009210B9"/>
    <w:rsid w:val="009373B4"/>
    <w:rsid w:val="009478AB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81720"/>
    <w:rsid w:val="00A95D23"/>
    <w:rsid w:val="00AA4304"/>
    <w:rsid w:val="00AA4C2F"/>
    <w:rsid w:val="00AD0A7A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C4D4B"/>
    <w:rsid w:val="00D26EFE"/>
    <w:rsid w:val="00D41D03"/>
    <w:rsid w:val="00D44D4C"/>
    <w:rsid w:val="00D75510"/>
    <w:rsid w:val="00DA40A8"/>
    <w:rsid w:val="00E06B85"/>
    <w:rsid w:val="00E34783"/>
    <w:rsid w:val="00E67010"/>
    <w:rsid w:val="00EF6807"/>
    <w:rsid w:val="00F07C39"/>
    <w:rsid w:val="00F346E6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79D1EBD6"/>
  <w14:defaultImageDpi w14:val="32767"/>
  <w15:docId w15:val="{192D8E0E-E0B8-4048-ACB9-40289EA8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3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manal askar</dc:creator>
  <cp:lastModifiedBy>Shorooq Abdullah m Albakheet</cp:lastModifiedBy>
  <cp:revision>3</cp:revision>
  <cp:lastPrinted>2017-08-13T08:01:00Z</cp:lastPrinted>
  <dcterms:created xsi:type="dcterms:W3CDTF">2021-09-21T06:53:00Z</dcterms:created>
  <dcterms:modified xsi:type="dcterms:W3CDTF">2021-09-21T07:38:00Z</dcterms:modified>
</cp:coreProperties>
</file>