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4B2" w:rsidRPr="00960E86" w:rsidRDefault="004004B2" w:rsidP="004004B2">
      <w:pPr>
        <w:tabs>
          <w:tab w:val="left" w:pos="8100"/>
        </w:tabs>
        <w:bidi/>
        <w:spacing w:line="360" w:lineRule="auto"/>
        <w:ind w:right="-360"/>
        <w:jc w:val="center"/>
        <w:rPr>
          <w:rFonts w:asciiTheme="majorBidi" w:eastAsia="Times New Roman" w:hAnsiTheme="majorBidi" w:cstheme="majorBidi"/>
          <w:color w:val="000000"/>
          <w:sz w:val="40"/>
          <w:szCs w:val="40"/>
        </w:rPr>
      </w:pPr>
      <w:r w:rsidRPr="00960E86">
        <w:rPr>
          <w:rFonts w:asciiTheme="majorBidi" w:eastAsia="Times New Roman" w:hAnsiTheme="majorBidi" w:cstheme="majorBidi"/>
          <w:color w:val="000000"/>
          <w:sz w:val="40"/>
          <w:szCs w:val="40"/>
          <w:rtl/>
        </w:rPr>
        <w:t>نموذج طلب دعم فني لنظام مراسلات</w:t>
      </w:r>
    </w:p>
    <w:p w:rsidR="004004B2" w:rsidRPr="004004B2" w:rsidRDefault="004004B2" w:rsidP="004004B2">
      <w:pPr>
        <w:tabs>
          <w:tab w:val="left" w:pos="8100"/>
        </w:tabs>
        <w:bidi/>
        <w:spacing w:line="360" w:lineRule="auto"/>
        <w:ind w:right="-360"/>
        <w:jc w:val="center"/>
        <w:rPr>
          <w:rFonts w:ascii="Franklin Gothic Book" w:eastAsia="Times New Roman" w:hAnsi="Franklin Gothic Book" w:cs="AL-Mohanad Bold"/>
          <w:color w:val="000000"/>
          <w:sz w:val="32"/>
          <w:szCs w:val="32"/>
        </w:rPr>
      </w:pPr>
      <w:r w:rsidRPr="004004B2">
        <w:rPr>
          <w:rFonts w:ascii="Franklin Gothic Book" w:eastAsia="Times New Roman" w:hAnsi="Franklin Gothic Book" w:cs="AL-Mohanad Bold"/>
          <w:color w:val="000000"/>
          <w:sz w:val="32"/>
          <w:szCs w:val="32"/>
        </w:rPr>
        <w:t>Request technical support for the system correspondence model</w:t>
      </w:r>
    </w:p>
    <w:tbl>
      <w:tblPr>
        <w:tblStyle w:val="1"/>
        <w:bidiVisual/>
        <w:tblW w:w="11430" w:type="dxa"/>
        <w:tblInd w:w="-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48"/>
        <w:gridCol w:w="5922"/>
        <w:gridCol w:w="3060"/>
      </w:tblGrid>
      <w:tr w:rsidR="004004B2" w:rsidRPr="004004B2" w:rsidTr="004004B2">
        <w:tc>
          <w:tcPr>
            <w:tcW w:w="2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960E86" w:rsidRDefault="004004B2" w:rsidP="004004B2">
            <w:pPr>
              <w:bidi/>
              <w:spacing w:before="120" w:after="120"/>
              <w:rPr>
                <w:rFonts w:ascii="Franklin Gothic Book" w:eastAsia="Times New Roman" w:hAnsi="Franklin Gothic Book" w:cs="Times New Roman"/>
                <w:color w:val="002060"/>
                <w:sz w:val="28"/>
                <w:szCs w:val="28"/>
              </w:rPr>
            </w:pPr>
            <w:r w:rsidRPr="00960E86">
              <w:rPr>
                <w:rFonts w:ascii="Franklin Gothic Book" w:eastAsia="Times New Roman" w:hAnsi="Franklin Gothic Book" w:cs="Times New Roman" w:hint="cs"/>
                <w:color w:val="002060"/>
                <w:sz w:val="28"/>
                <w:szCs w:val="28"/>
                <w:rtl/>
              </w:rPr>
              <w:t>اسم الدخول</w:t>
            </w: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B2" w:rsidRPr="004004B2" w:rsidRDefault="004004B2" w:rsidP="004004B2">
            <w:pPr>
              <w:spacing w:before="120" w:after="120" w:line="480" w:lineRule="auto"/>
              <w:jc w:val="center"/>
              <w:rPr>
                <w:rFonts w:ascii="Franklin Gothic Book" w:eastAsia="Times New Roman" w:hAnsi="Franklin Gothic Book" w:cs="Times New Roman"/>
                <w:color w:val="00206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4004B2" w:rsidRDefault="004004B2" w:rsidP="004004B2">
            <w:pPr>
              <w:bidi/>
              <w:spacing w:before="480" w:after="120" w:line="480" w:lineRule="auto"/>
              <w:jc w:val="right"/>
              <w:rPr>
                <w:rFonts w:ascii="Franklin Gothic Book" w:eastAsia="Times New Roman" w:hAnsi="Franklin Gothic Book" w:cs="Times New Roman"/>
                <w:color w:val="002060"/>
              </w:rPr>
            </w:pPr>
            <w:r w:rsidRPr="004004B2">
              <w:rPr>
                <w:rFonts w:ascii="Franklin Gothic Book" w:eastAsia="Times New Roman" w:hAnsi="Franklin Gothic Book" w:cs="Times New Roman"/>
                <w:color w:val="002060"/>
              </w:rPr>
              <w:t>Username</w:t>
            </w:r>
          </w:p>
        </w:tc>
      </w:tr>
      <w:tr w:rsidR="004004B2" w:rsidRPr="004004B2" w:rsidTr="004004B2">
        <w:tc>
          <w:tcPr>
            <w:tcW w:w="2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960E86" w:rsidRDefault="004004B2" w:rsidP="004004B2">
            <w:pPr>
              <w:bidi/>
              <w:spacing w:before="120" w:after="120"/>
              <w:rPr>
                <w:rFonts w:ascii="Franklin Gothic Book" w:eastAsia="Times New Roman" w:hAnsi="Franklin Gothic Book" w:cs="Times New Roman"/>
                <w:color w:val="002060"/>
                <w:sz w:val="28"/>
                <w:szCs w:val="28"/>
              </w:rPr>
            </w:pPr>
            <w:r w:rsidRPr="00960E86">
              <w:rPr>
                <w:rFonts w:ascii="Franklin Gothic Book" w:eastAsia="Times New Roman" w:hAnsi="Franklin Gothic Book" w:cs="Times New Roman" w:hint="cs"/>
                <w:color w:val="002060"/>
                <w:sz w:val="28"/>
                <w:szCs w:val="28"/>
                <w:rtl/>
              </w:rPr>
              <w:t>رقم المعاملة</w:t>
            </w: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B2" w:rsidRPr="004004B2" w:rsidRDefault="004004B2" w:rsidP="004004B2">
            <w:pPr>
              <w:tabs>
                <w:tab w:val="left" w:pos="8100"/>
              </w:tabs>
              <w:bidi/>
              <w:spacing w:before="120" w:after="120" w:line="360" w:lineRule="auto"/>
              <w:ind w:right="-360"/>
              <w:jc w:val="center"/>
              <w:rPr>
                <w:rFonts w:ascii="Franklin Gothic Book" w:eastAsia="Times New Roman" w:hAnsi="Franklin Gothic Book" w:cs="mohammad bold art 1"/>
                <w:color w:val="17365D"/>
                <w:sz w:val="34"/>
              </w:rPr>
            </w:pP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4004B2" w:rsidRDefault="004004B2" w:rsidP="004004B2">
            <w:pPr>
              <w:bidi/>
              <w:spacing w:before="480" w:after="120" w:line="480" w:lineRule="auto"/>
              <w:jc w:val="right"/>
              <w:rPr>
                <w:rFonts w:ascii="Franklin Gothic Book" w:eastAsia="Times New Roman" w:hAnsi="Franklin Gothic Book" w:cs="Times New Roman"/>
                <w:color w:val="002060"/>
              </w:rPr>
            </w:pPr>
            <w:r w:rsidRPr="004004B2">
              <w:rPr>
                <w:rFonts w:ascii="Franklin Gothic Book" w:eastAsia="Times New Roman" w:hAnsi="Franklin Gothic Book" w:cs="Times New Roman"/>
                <w:color w:val="002060"/>
              </w:rPr>
              <w:t>No. treatment</w:t>
            </w:r>
          </w:p>
        </w:tc>
      </w:tr>
      <w:tr w:rsidR="004004B2" w:rsidRPr="004004B2" w:rsidTr="004004B2">
        <w:tc>
          <w:tcPr>
            <w:tcW w:w="2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960E86" w:rsidRDefault="004004B2" w:rsidP="004004B2">
            <w:pPr>
              <w:bidi/>
              <w:spacing w:before="120" w:after="120"/>
              <w:rPr>
                <w:rFonts w:ascii="Franklin Gothic Book" w:eastAsia="Times New Roman" w:hAnsi="Franklin Gothic Book" w:cs="Times New Roman"/>
                <w:color w:val="002060"/>
                <w:sz w:val="28"/>
                <w:szCs w:val="28"/>
              </w:rPr>
            </w:pPr>
            <w:r w:rsidRPr="00960E86">
              <w:rPr>
                <w:rFonts w:ascii="Franklin Gothic Book" w:eastAsia="Times New Roman" w:hAnsi="Franklin Gothic Book" w:cs="Times New Roman" w:hint="cs"/>
                <w:color w:val="002060"/>
                <w:sz w:val="28"/>
                <w:szCs w:val="28"/>
                <w:rtl/>
              </w:rPr>
              <w:t>اسم المشكلة</w:t>
            </w: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B2" w:rsidRPr="004004B2" w:rsidRDefault="004004B2" w:rsidP="004004B2">
            <w:pPr>
              <w:tabs>
                <w:tab w:val="left" w:pos="8100"/>
              </w:tabs>
              <w:bidi/>
              <w:spacing w:before="120" w:after="120" w:line="360" w:lineRule="auto"/>
              <w:ind w:right="-360"/>
              <w:jc w:val="center"/>
              <w:rPr>
                <w:rFonts w:ascii="Franklin Gothic Book" w:eastAsia="Times New Roman" w:hAnsi="Franklin Gothic Book" w:cs="mohammad bold art 1"/>
                <w:color w:val="17365D"/>
                <w:sz w:val="34"/>
              </w:rPr>
            </w:pP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4004B2" w:rsidRDefault="004004B2" w:rsidP="004004B2">
            <w:pPr>
              <w:bidi/>
              <w:spacing w:before="480" w:after="120" w:line="480" w:lineRule="auto"/>
              <w:jc w:val="right"/>
              <w:rPr>
                <w:rFonts w:ascii="Franklin Gothic Book" w:eastAsia="Times New Roman" w:hAnsi="Franklin Gothic Book" w:cs="Times New Roman"/>
                <w:color w:val="002060"/>
              </w:rPr>
            </w:pPr>
            <w:r w:rsidRPr="004004B2">
              <w:rPr>
                <w:rFonts w:ascii="Franklin Gothic Book" w:eastAsia="Times New Roman" w:hAnsi="Franklin Gothic Book" w:cs="Times New Roman"/>
                <w:color w:val="002060"/>
              </w:rPr>
              <w:t>Name the problem</w:t>
            </w:r>
          </w:p>
        </w:tc>
      </w:tr>
      <w:tr w:rsidR="004004B2" w:rsidRPr="004004B2" w:rsidTr="004004B2">
        <w:tc>
          <w:tcPr>
            <w:tcW w:w="2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960E86" w:rsidRDefault="004004B2" w:rsidP="004004B2">
            <w:pPr>
              <w:bidi/>
              <w:spacing w:before="600" w:after="360"/>
              <w:rPr>
                <w:rFonts w:ascii="Franklin Gothic Book" w:eastAsia="Times New Roman" w:hAnsi="Franklin Gothic Book" w:cs="Times New Roman"/>
                <w:color w:val="002060"/>
                <w:sz w:val="28"/>
                <w:szCs w:val="28"/>
              </w:rPr>
            </w:pPr>
            <w:r w:rsidRPr="00960E86">
              <w:rPr>
                <w:rFonts w:ascii="Franklin Gothic Book" w:eastAsia="Times New Roman" w:hAnsi="Franklin Gothic Book" w:cs="Times New Roman" w:hint="cs"/>
                <w:color w:val="002060"/>
                <w:sz w:val="28"/>
                <w:szCs w:val="28"/>
                <w:rtl/>
              </w:rPr>
              <w:t>شرح المشكلة</w:t>
            </w: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B2" w:rsidRPr="004004B2" w:rsidRDefault="004004B2" w:rsidP="004004B2">
            <w:pPr>
              <w:tabs>
                <w:tab w:val="left" w:pos="8100"/>
              </w:tabs>
              <w:bidi/>
              <w:spacing w:before="600" w:after="360" w:line="360" w:lineRule="auto"/>
              <w:ind w:right="-360"/>
              <w:jc w:val="center"/>
              <w:rPr>
                <w:rFonts w:ascii="Franklin Gothic Book" w:eastAsia="Times New Roman" w:hAnsi="Franklin Gothic Book" w:cs="mohammad bold art 1"/>
                <w:color w:val="17365D"/>
                <w:sz w:val="34"/>
              </w:rPr>
            </w:pP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4004B2" w:rsidRDefault="004004B2" w:rsidP="004004B2">
            <w:pPr>
              <w:bidi/>
              <w:spacing w:before="600" w:after="360" w:line="480" w:lineRule="auto"/>
              <w:jc w:val="right"/>
              <w:rPr>
                <w:rFonts w:ascii="Franklin Gothic Book" w:eastAsia="Times New Roman" w:hAnsi="Franklin Gothic Book" w:cs="Times New Roman"/>
                <w:color w:val="002060"/>
              </w:rPr>
            </w:pPr>
            <w:r w:rsidRPr="004004B2">
              <w:rPr>
                <w:rFonts w:ascii="Franklin Gothic Book" w:eastAsia="Times New Roman" w:hAnsi="Franklin Gothic Book" w:cs="Times New Roman"/>
                <w:color w:val="002060"/>
              </w:rPr>
              <w:t>Explain the problem</w:t>
            </w:r>
          </w:p>
        </w:tc>
      </w:tr>
      <w:tr w:rsidR="004004B2" w:rsidRPr="004004B2" w:rsidTr="004004B2">
        <w:tc>
          <w:tcPr>
            <w:tcW w:w="24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960E86" w:rsidRDefault="004004B2" w:rsidP="004004B2">
            <w:pPr>
              <w:tabs>
                <w:tab w:val="left" w:pos="8100"/>
              </w:tabs>
              <w:bidi/>
              <w:spacing w:before="120" w:after="120" w:line="360" w:lineRule="auto"/>
              <w:rPr>
                <w:rFonts w:ascii="Franklin Gothic Book" w:eastAsia="Times New Roman" w:hAnsi="Franklin Gothic Book" w:cs="Times New Roman"/>
                <w:color w:val="002060"/>
                <w:sz w:val="28"/>
                <w:szCs w:val="28"/>
              </w:rPr>
            </w:pPr>
            <w:r w:rsidRPr="00960E86">
              <w:rPr>
                <w:rFonts w:ascii="Franklin Gothic Book" w:eastAsia="Times New Roman" w:hAnsi="Franklin Gothic Book" w:cs="Times New Roman" w:hint="cs"/>
                <w:color w:val="002060"/>
                <w:sz w:val="28"/>
                <w:szCs w:val="28"/>
                <w:rtl/>
              </w:rPr>
              <w:t>الإدارة أو القسم</w:t>
            </w:r>
          </w:p>
        </w:tc>
        <w:tc>
          <w:tcPr>
            <w:tcW w:w="59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004B2" w:rsidRPr="004004B2" w:rsidRDefault="004004B2" w:rsidP="004004B2">
            <w:pPr>
              <w:tabs>
                <w:tab w:val="left" w:pos="8100"/>
              </w:tabs>
              <w:bidi/>
              <w:spacing w:before="120" w:after="120" w:line="360" w:lineRule="auto"/>
              <w:ind w:right="-360"/>
              <w:jc w:val="center"/>
              <w:rPr>
                <w:rFonts w:ascii="Franklin Gothic Book" w:eastAsia="Times New Roman" w:hAnsi="Franklin Gothic Book" w:cs="mohammad bold art 1"/>
                <w:color w:val="17365D"/>
                <w:sz w:val="34"/>
              </w:rPr>
            </w:pP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004B2" w:rsidRPr="004004B2" w:rsidRDefault="004004B2" w:rsidP="004004B2">
            <w:pPr>
              <w:bidi/>
              <w:spacing w:before="480" w:after="120" w:line="480" w:lineRule="auto"/>
              <w:jc w:val="right"/>
              <w:rPr>
                <w:rFonts w:ascii="Franklin Gothic Book" w:eastAsia="Times New Roman" w:hAnsi="Franklin Gothic Book" w:cs="Times New Roman"/>
                <w:color w:val="002060"/>
                <w:rtl/>
              </w:rPr>
            </w:pPr>
            <w:r w:rsidRPr="004004B2">
              <w:rPr>
                <w:rFonts w:ascii="Franklin Gothic Book" w:eastAsia="Times New Roman" w:hAnsi="Franklin Gothic Book" w:cs="Times New Roman"/>
                <w:color w:val="002060"/>
              </w:rPr>
              <w:t>The department or section</w:t>
            </w:r>
          </w:p>
        </w:tc>
      </w:tr>
    </w:tbl>
    <w:p w:rsidR="004004B2" w:rsidRDefault="004004B2" w:rsidP="004004B2">
      <w:pPr>
        <w:bidi/>
        <w:rPr>
          <w:rFonts w:ascii="Franklin Gothic Book" w:eastAsia="Times New Roman" w:hAnsi="Franklin Gothic Book" w:cs="Times New Roman"/>
          <w:color w:val="002060"/>
          <w:sz w:val="12"/>
          <w:szCs w:val="12"/>
          <w:rtl/>
        </w:rPr>
      </w:pPr>
    </w:p>
    <w:p w:rsidR="00707C12" w:rsidRPr="004004B2" w:rsidRDefault="004004B2" w:rsidP="004004B2">
      <w:pPr>
        <w:bidi/>
        <w:rPr>
          <w:rFonts w:ascii="Franklin Gothic Book" w:eastAsia="Times New Roman" w:hAnsi="Franklin Gothic Book" w:cs="Times New Roman"/>
          <w:color w:val="002060"/>
          <w:sz w:val="28"/>
          <w:szCs w:val="28"/>
          <w:rtl/>
        </w:rPr>
      </w:pPr>
      <w:r w:rsidRPr="004004B2">
        <w:rPr>
          <w:rFonts w:ascii="Franklin Gothic Book" w:eastAsia="Times New Roman" w:hAnsi="Franklin Gothic Book" w:cs="Times New Roman" w:hint="cs"/>
          <w:color w:val="002060"/>
          <w:sz w:val="28"/>
          <w:szCs w:val="28"/>
          <w:rtl/>
        </w:rPr>
        <w:t>صورة</w:t>
      </w:r>
      <w:r w:rsidRPr="004004B2">
        <w:rPr>
          <w:rFonts w:ascii="Franklin Gothic Book" w:eastAsia="Times New Roman" w:hAnsi="Franklin Gothic Book" w:cs="Times New Roman"/>
          <w:color w:val="002060"/>
          <w:sz w:val="28"/>
          <w:szCs w:val="28"/>
        </w:rPr>
        <w:t xml:space="preserve"> </w:t>
      </w:r>
      <w:r>
        <w:rPr>
          <w:rFonts w:ascii="Franklin Gothic Book" w:eastAsia="Times New Roman" w:hAnsi="Franklin Gothic Book" w:cs="Times New Roman" w:hint="cs"/>
          <w:color w:val="002060"/>
          <w:sz w:val="28"/>
          <w:szCs w:val="28"/>
          <w:rtl/>
        </w:rPr>
        <w:t xml:space="preserve">الشاشة ان وجد </w:t>
      </w:r>
      <w:r>
        <w:rPr>
          <w:rFonts w:ascii="Franklin Gothic Book" w:eastAsia="Times New Roman" w:hAnsi="Franklin Gothic Book" w:cs="Times New Roman"/>
          <w:color w:val="002060"/>
          <w:sz w:val="28"/>
          <w:szCs w:val="28"/>
        </w:rPr>
        <w:t xml:space="preserve">        </w:t>
      </w:r>
      <w:r w:rsidRPr="004004B2">
        <w:rPr>
          <w:rFonts w:ascii="Franklin Gothic Book" w:eastAsia="Times New Roman" w:hAnsi="Franklin Gothic Book" w:cs="Times New Roman"/>
          <w:color w:val="002060"/>
          <w:sz w:val="28"/>
          <w:szCs w:val="28"/>
        </w:rPr>
        <w:t>Print Screen if it’s need</w:t>
      </w:r>
      <w:r>
        <w:rPr>
          <w:rFonts w:ascii="Franklin Gothic Book" w:eastAsia="Times New Roman" w:hAnsi="Franklin Gothic Book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</w:t>
      </w:r>
    </w:p>
    <w:sectPr w:rsidR="00707C12" w:rsidRPr="004004B2" w:rsidSect="00AE396B">
      <w:headerReference w:type="even" r:id="rId9"/>
      <w:headerReference w:type="default" r:id="rId10"/>
      <w:headerReference w:type="first" r:id="rId11"/>
      <w:pgSz w:w="11900" w:h="16840"/>
      <w:pgMar w:top="2610" w:right="830" w:bottom="1440" w:left="45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D13" w:rsidRDefault="00341D13" w:rsidP="00D75510">
      <w:r>
        <w:separator/>
      </w:r>
    </w:p>
  </w:endnote>
  <w:endnote w:type="continuationSeparator" w:id="0">
    <w:p w:rsidR="00341D13" w:rsidRDefault="00341D13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D13" w:rsidRDefault="00341D13" w:rsidP="00D75510">
      <w:r>
        <w:separator/>
      </w:r>
    </w:p>
  </w:footnote>
  <w:footnote w:type="continuationSeparator" w:id="0">
    <w:p w:rsidR="00341D13" w:rsidRDefault="00341D13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E1" w:rsidRDefault="00341D13">
    <w:pPr>
      <w:pStyle w:val="a3"/>
    </w:pPr>
    <w:r>
      <w:rPr>
        <w:noProof/>
      </w:rPr>
      <w:pict w14:anchorId="6D337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E1" w:rsidRDefault="008241E1" w:rsidP="009F50D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0304AF" wp14:editId="03D7B161">
              <wp:simplePos x="0" y="0"/>
              <wp:positionH relativeFrom="column">
                <wp:posOffset>4747155</wp:posOffset>
              </wp:positionH>
              <wp:positionV relativeFrom="paragraph">
                <wp:posOffset>1132840</wp:posOffset>
              </wp:positionV>
              <wp:extent cx="1485900" cy="33147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41E1" w:rsidRPr="004D245C" w:rsidRDefault="008241E1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3.8pt;margin-top:89.2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" filled="f" stroked="f">
              <v:textbox>
                <w:txbxContent>
                  <w:p w:rsidR="008241E1" w:rsidRPr="004D245C" w:rsidRDefault="008241E1" w:rsidP="004D245C">
                    <w:pPr>
                      <w:pStyle w:val="a3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04BC76D6" wp14:editId="4D27A3BE">
          <wp:simplePos x="0" y="0"/>
          <wp:positionH relativeFrom="column">
            <wp:posOffset>-800100</wp:posOffset>
          </wp:positionH>
          <wp:positionV relativeFrom="paragraph">
            <wp:posOffset>-258445</wp:posOffset>
          </wp:positionV>
          <wp:extent cx="7649210" cy="1857375"/>
          <wp:effectExtent l="0" t="0" r="8890" b="9525"/>
          <wp:wrapSquare wrapText="bothSides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21"/>
                  <a:stretch/>
                </pic:blipFill>
                <pic:spPr bwMode="auto">
                  <a:xfrm>
                    <a:off x="0" y="0"/>
                    <a:ext cx="7649210" cy="1857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1E1" w:rsidRDefault="00341D13">
    <w:pPr>
      <w:pStyle w:val="a3"/>
    </w:pPr>
    <w:r>
      <w:rPr>
        <w:noProof/>
      </w:rPr>
      <w:pict w14:anchorId="13010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10A"/>
    <w:multiLevelType w:val="hybridMultilevel"/>
    <w:tmpl w:val="4E22C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4126E"/>
    <w:multiLevelType w:val="hybridMultilevel"/>
    <w:tmpl w:val="06FADF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794C66"/>
    <w:multiLevelType w:val="hybridMultilevel"/>
    <w:tmpl w:val="F124B244"/>
    <w:lvl w:ilvl="0" w:tplc="4C723D3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50B8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6E52415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8B3C42"/>
    <w:multiLevelType w:val="hybridMultilevel"/>
    <w:tmpl w:val="186C4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A0FC7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E520C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90808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E6EB3"/>
    <w:multiLevelType w:val="hybridMultilevel"/>
    <w:tmpl w:val="FA4023A2"/>
    <w:lvl w:ilvl="0" w:tplc="19506A56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4" w:hanging="360"/>
      </w:pPr>
    </w:lvl>
    <w:lvl w:ilvl="2" w:tplc="0409001B" w:tentative="1">
      <w:start w:val="1"/>
      <w:numFmt w:val="lowerRoman"/>
      <w:lvlText w:val="%3."/>
      <w:lvlJc w:val="right"/>
      <w:pPr>
        <w:ind w:left="2534" w:hanging="180"/>
      </w:pPr>
    </w:lvl>
    <w:lvl w:ilvl="3" w:tplc="0409000F" w:tentative="1">
      <w:start w:val="1"/>
      <w:numFmt w:val="decimal"/>
      <w:lvlText w:val="%4."/>
      <w:lvlJc w:val="left"/>
      <w:pPr>
        <w:ind w:left="3254" w:hanging="360"/>
      </w:pPr>
    </w:lvl>
    <w:lvl w:ilvl="4" w:tplc="04090019" w:tentative="1">
      <w:start w:val="1"/>
      <w:numFmt w:val="lowerLetter"/>
      <w:lvlText w:val="%5."/>
      <w:lvlJc w:val="left"/>
      <w:pPr>
        <w:ind w:left="3974" w:hanging="360"/>
      </w:pPr>
    </w:lvl>
    <w:lvl w:ilvl="5" w:tplc="0409001B" w:tentative="1">
      <w:start w:val="1"/>
      <w:numFmt w:val="lowerRoman"/>
      <w:lvlText w:val="%6."/>
      <w:lvlJc w:val="right"/>
      <w:pPr>
        <w:ind w:left="4694" w:hanging="180"/>
      </w:pPr>
    </w:lvl>
    <w:lvl w:ilvl="6" w:tplc="0409000F" w:tentative="1">
      <w:start w:val="1"/>
      <w:numFmt w:val="decimal"/>
      <w:lvlText w:val="%7."/>
      <w:lvlJc w:val="left"/>
      <w:pPr>
        <w:ind w:left="5414" w:hanging="360"/>
      </w:pPr>
    </w:lvl>
    <w:lvl w:ilvl="7" w:tplc="04090019" w:tentative="1">
      <w:start w:val="1"/>
      <w:numFmt w:val="lowerLetter"/>
      <w:lvlText w:val="%8."/>
      <w:lvlJc w:val="left"/>
      <w:pPr>
        <w:ind w:left="6134" w:hanging="360"/>
      </w:pPr>
    </w:lvl>
    <w:lvl w:ilvl="8" w:tplc="04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5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EFA2052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</w:lvl>
    <w:lvl w:ilvl="1" w:tplc="04090019">
      <w:start w:val="1"/>
      <w:numFmt w:val="lowerLetter"/>
      <w:lvlText w:val="%2."/>
      <w:lvlJc w:val="left"/>
      <w:pPr>
        <w:ind w:left="1256" w:hanging="360"/>
      </w:pPr>
    </w:lvl>
    <w:lvl w:ilvl="2" w:tplc="0409001B">
      <w:start w:val="1"/>
      <w:numFmt w:val="lowerRoman"/>
      <w:lvlText w:val="%3."/>
      <w:lvlJc w:val="right"/>
      <w:pPr>
        <w:ind w:left="1976" w:hanging="180"/>
      </w:pPr>
    </w:lvl>
    <w:lvl w:ilvl="3" w:tplc="0409000F">
      <w:start w:val="1"/>
      <w:numFmt w:val="decimal"/>
      <w:lvlText w:val="%4."/>
      <w:lvlJc w:val="left"/>
      <w:pPr>
        <w:ind w:left="2696" w:hanging="360"/>
      </w:pPr>
    </w:lvl>
    <w:lvl w:ilvl="4" w:tplc="04090019">
      <w:start w:val="1"/>
      <w:numFmt w:val="lowerLetter"/>
      <w:lvlText w:val="%5."/>
      <w:lvlJc w:val="left"/>
      <w:pPr>
        <w:ind w:left="3416" w:hanging="360"/>
      </w:pPr>
    </w:lvl>
    <w:lvl w:ilvl="5" w:tplc="0409001B">
      <w:start w:val="1"/>
      <w:numFmt w:val="lowerRoman"/>
      <w:lvlText w:val="%6."/>
      <w:lvlJc w:val="right"/>
      <w:pPr>
        <w:ind w:left="4136" w:hanging="180"/>
      </w:pPr>
    </w:lvl>
    <w:lvl w:ilvl="6" w:tplc="0409000F">
      <w:start w:val="1"/>
      <w:numFmt w:val="decimal"/>
      <w:lvlText w:val="%7."/>
      <w:lvlJc w:val="left"/>
      <w:pPr>
        <w:ind w:left="4856" w:hanging="360"/>
      </w:pPr>
    </w:lvl>
    <w:lvl w:ilvl="7" w:tplc="04090019">
      <w:start w:val="1"/>
      <w:numFmt w:val="lowerLetter"/>
      <w:lvlText w:val="%8."/>
      <w:lvlJc w:val="left"/>
      <w:pPr>
        <w:ind w:left="5576" w:hanging="360"/>
      </w:pPr>
    </w:lvl>
    <w:lvl w:ilvl="8" w:tplc="0409001B">
      <w:start w:val="1"/>
      <w:numFmt w:val="lowerRoman"/>
      <w:lvlText w:val="%9."/>
      <w:lvlJc w:val="right"/>
      <w:pPr>
        <w:ind w:left="6296" w:hanging="180"/>
      </w:pPr>
    </w:lvl>
  </w:abstractNum>
  <w:abstractNum w:abstractNumId="17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B8218B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1D1560"/>
    <w:multiLevelType w:val="hybridMultilevel"/>
    <w:tmpl w:val="72DE11C2"/>
    <w:lvl w:ilvl="0" w:tplc="CE508A1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A2498A"/>
    <w:multiLevelType w:val="hybridMultilevel"/>
    <w:tmpl w:val="1D28D652"/>
    <w:lvl w:ilvl="0" w:tplc="ED2EB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B50336"/>
    <w:multiLevelType w:val="hybridMultilevel"/>
    <w:tmpl w:val="59F4578C"/>
    <w:lvl w:ilvl="0" w:tplc="A23081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216346"/>
    <w:multiLevelType w:val="hybridMultilevel"/>
    <w:tmpl w:val="68EA6F00"/>
    <w:lvl w:ilvl="0" w:tplc="A9B04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9EE7C70"/>
    <w:multiLevelType w:val="hybridMultilevel"/>
    <w:tmpl w:val="DDA221F6"/>
    <w:lvl w:ilvl="0" w:tplc="D7986852">
      <w:start w:val="1"/>
      <w:numFmt w:val="arabicAlpha"/>
      <w:lvlText w:val="%1.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5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B042D23"/>
    <w:multiLevelType w:val="hybridMultilevel"/>
    <w:tmpl w:val="2DEC1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6"/>
  </w:num>
  <w:num w:numId="10">
    <w:abstractNumId w:val="9"/>
  </w:num>
  <w:num w:numId="11">
    <w:abstractNumId w:val="19"/>
  </w:num>
  <w:num w:numId="12">
    <w:abstractNumId w:val="8"/>
  </w:num>
  <w:num w:numId="13">
    <w:abstractNumId w:val="4"/>
  </w:num>
  <w:num w:numId="14">
    <w:abstractNumId w:val="11"/>
  </w:num>
  <w:num w:numId="15">
    <w:abstractNumId w:val="12"/>
  </w:num>
  <w:num w:numId="16">
    <w:abstractNumId w:val="2"/>
  </w:num>
  <w:num w:numId="17">
    <w:abstractNumId w:val="24"/>
  </w:num>
  <w:num w:numId="18">
    <w:abstractNumId w:val="22"/>
  </w:num>
  <w:num w:numId="19">
    <w:abstractNumId w:val="18"/>
  </w:num>
  <w:num w:numId="20">
    <w:abstractNumId w:val="23"/>
  </w:num>
  <w:num w:numId="21">
    <w:abstractNumId w:val="17"/>
  </w:num>
  <w:num w:numId="22">
    <w:abstractNumId w:val="3"/>
  </w:num>
  <w:num w:numId="23">
    <w:abstractNumId w:val="20"/>
  </w:num>
  <w:num w:numId="24">
    <w:abstractNumId w:val="7"/>
  </w:num>
  <w:num w:numId="25">
    <w:abstractNumId w:val="25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9D"/>
    <w:rsid w:val="00001180"/>
    <w:rsid w:val="00006FAF"/>
    <w:rsid w:val="00011FFD"/>
    <w:rsid w:val="00021953"/>
    <w:rsid w:val="00021C0A"/>
    <w:rsid w:val="00025EA7"/>
    <w:rsid w:val="00036732"/>
    <w:rsid w:val="000438C2"/>
    <w:rsid w:val="00072799"/>
    <w:rsid w:val="00075373"/>
    <w:rsid w:val="00085275"/>
    <w:rsid w:val="00087DF5"/>
    <w:rsid w:val="00091353"/>
    <w:rsid w:val="00094336"/>
    <w:rsid w:val="00094D04"/>
    <w:rsid w:val="000A5665"/>
    <w:rsid w:val="000B1D22"/>
    <w:rsid w:val="000B7EAA"/>
    <w:rsid w:val="000C1F5C"/>
    <w:rsid w:val="000F6EF2"/>
    <w:rsid w:val="00104EB4"/>
    <w:rsid w:val="00154F0C"/>
    <w:rsid w:val="001742D6"/>
    <w:rsid w:val="001917BD"/>
    <w:rsid w:val="00194917"/>
    <w:rsid w:val="001A44E6"/>
    <w:rsid w:val="001D0FEC"/>
    <w:rsid w:val="001D4A81"/>
    <w:rsid w:val="001E58EF"/>
    <w:rsid w:val="0020517E"/>
    <w:rsid w:val="00215F25"/>
    <w:rsid w:val="00226D4E"/>
    <w:rsid w:val="00226F2B"/>
    <w:rsid w:val="00256F51"/>
    <w:rsid w:val="00270EE4"/>
    <w:rsid w:val="0028212E"/>
    <w:rsid w:val="00290617"/>
    <w:rsid w:val="00295980"/>
    <w:rsid w:val="002E0787"/>
    <w:rsid w:val="002E2F66"/>
    <w:rsid w:val="002F4A1A"/>
    <w:rsid w:val="00305186"/>
    <w:rsid w:val="00314CDC"/>
    <w:rsid w:val="00326844"/>
    <w:rsid w:val="00341D13"/>
    <w:rsid w:val="0035399E"/>
    <w:rsid w:val="00372EC9"/>
    <w:rsid w:val="003839E7"/>
    <w:rsid w:val="003A27D8"/>
    <w:rsid w:val="003A6C0D"/>
    <w:rsid w:val="003B169C"/>
    <w:rsid w:val="003B53F6"/>
    <w:rsid w:val="003D4FE1"/>
    <w:rsid w:val="003E0AE9"/>
    <w:rsid w:val="003F38EC"/>
    <w:rsid w:val="003F689B"/>
    <w:rsid w:val="004004B2"/>
    <w:rsid w:val="0040378B"/>
    <w:rsid w:val="00407FB3"/>
    <w:rsid w:val="00427E8D"/>
    <w:rsid w:val="0043475D"/>
    <w:rsid w:val="00435B60"/>
    <w:rsid w:val="0044038D"/>
    <w:rsid w:val="004A6A16"/>
    <w:rsid w:val="004B7BB6"/>
    <w:rsid w:val="004D245C"/>
    <w:rsid w:val="004F4E26"/>
    <w:rsid w:val="004F5CCE"/>
    <w:rsid w:val="00516E6C"/>
    <w:rsid w:val="005419E5"/>
    <w:rsid w:val="005472DC"/>
    <w:rsid w:val="005673F9"/>
    <w:rsid w:val="00567C02"/>
    <w:rsid w:val="00597AD7"/>
    <w:rsid w:val="005B2040"/>
    <w:rsid w:val="005B4175"/>
    <w:rsid w:val="005F0930"/>
    <w:rsid w:val="005F333D"/>
    <w:rsid w:val="006103BD"/>
    <w:rsid w:val="00624294"/>
    <w:rsid w:val="006341D8"/>
    <w:rsid w:val="00657522"/>
    <w:rsid w:val="00685BDD"/>
    <w:rsid w:val="0068756F"/>
    <w:rsid w:val="00687711"/>
    <w:rsid w:val="0068799B"/>
    <w:rsid w:val="00704463"/>
    <w:rsid w:val="00707C12"/>
    <w:rsid w:val="007125DC"/>
    <w:rsid w:val="00735CD8"/>
    <w:rsid w:val="00741DDA"/>
    <w:rsid w:val="00744F68"/>
    <w:rsid w:val="0074603A"/>
    <w:rsid w:val="0075027B"/>
    <w:rsid w:val="00774AD3"/>
    <w:rsid w:val="00784C2C"/>
    <w:rsid w:val="007962CE"/>
    <w:rsid w:val="007E1FA7"/>
    <w:rsid w:val="007F45BF"/>
    <w:rsid w:val="007F5770"/>
    <w:rsid w:val="007F6E60"/>
    <w:rsid w:val="00816181"/>
    <w:rsid w:val="008241E1"/>
    <w:rsid w:val="00861CA4"/>
    <w:rsid w:val="00885916"/>
    <w:rsid w:val="008C135F"/>
    <w:rsid w:val="009210B9"/>
    <w:rsid w:val="00925926"/>
    <w:rsid w:val="00960E86"/>
    <w:rsid w:val="00967BB5"/>
    <w:rsid w:val="009750A1"/>
    <w:rsid w:val="009901A8"/>
    <w:rsid w:val="009A15A4"/>
    <w:rsid w:val="009C5D87"/>
    <w:rsid w:val="009F50DE"/>
    <w:rsid w:val="00A0480A"/>
    <w:rsid w:val="00A23B39"/>
    <w:rsid w:val="00A33A47"/>
    <w:rsid w:val="00A6559D"/>
    <w:rsid w:val="00A9347A"/>
    <w:rsid w:val="00AA4304"/>
    <w:rsid w:val="00AA4C2F"/>
    <w:rsid w:val="00AC4697"/>
    <w:rsid w:val="00AD0A7A"/>
    <w:rsid w:val="00AE396B"/>
    <w:rsid w:val="00AF43AF"/>
    <w:rsid w:val="00B205A0"/>
    <w:rsid w:val="00B205CD"/>
    <w:rsid w:val="00B30B8B"/>
    <w:rsid w:val="00B4355E"/>
    <w:rsid w:val="00B52D47"/>
    <w:rsid w:val="00B804BF"/>
    <w:rsid w:val="00B85494"/>
    <w:rsid w:val="00BA0B76"/>
    <w:rsid w:val="00BB5E00"/>
    <w:rsid w:val="00BD667D"/>
    <w:rsid w:val="00BE29A3"/>
    <w:rsid w:val="00C01AAE"/>
    <w:rsid w:val="00C21DEE"/>
    <w:rsid w:val="00C249A2"/>
    <w:rsid w:val="00C25A50"/>
    <w:rsid w:val="00C35017"/>
    <w:rsid w:val="00C46BD1"/>
    <w:rsid w:val="00C54A5E"/>
    <w:rsid w:val="00C74F03"/>
    <w:rsid w:val="00C85A5E"/>
    <w:rsid w:val="00C97590"/>
    <w:rsid w:val="00CA71C8"/>
    <w:rsid w:val="00CB101C"/>
    <w:rsid w:val="00CC4D4B"/>
    <w:rsid w:val="00CD69A5"/>
    <w:rsid w:val="00CF1C3C"/>
    <w:rsid w:val="00D03939"/>
    <w:rsid w:val="00D223EA"/>
    <w:rsid w:val="00D26EFE"/>
    <w:rsid w:val="00D41D03"/>
    <w:rsid w:val="00D44D4A"/>
    <w:rsid w:val="00D75510"/>
    <w:rsid w:val="00DA40A8"/>
    <w:rsid w:val="00DD0AB6"/>
    <w:rsid w:val="00DD1D0A"/>
    <w:rsid w:val="00E01D28"/>
    <w:rsid w:val="00E33B2C"/>
    <w:rsid w:val="00E47603"/>
    <w:rsid w:val="00E56CFF"/>
    <w:rsid w:val="00E67010"/>
    <w:rsid w:val="00E8226F"/>
    <w:rsid w:val="00E916A2"/>
    <w:rsid w:val="00ED436E"/>
    <w:rsid w:val="00EE56F6"/>
    <w:rsid w:val="00EF15FA"/>
    <w:rsid w:val="00F07C39"/>
    <w:rsid w:val="00F323D4"/>
    <w:rsid w:val="00F76ACA"/>
    <w:rsid w:val="00F774EB"/>
    <w:rsid w:val="00F94CC9"/>
    <w:rsid w:val="00F96657"/>
    <w:rsid w:val="00F97B2F"/>
    <w:rsid w:val="00FA352A"/>
    <w:rsid w:val="00FF1827"/>
    <w:rsid w:val="00FF4D9D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02195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a"/>
    <w:rsid w:val="00AE396B"/>
    <w:pPr>
      <w:spacing w:before="120" w:after="60"/>
      <w:jc w:val="center"/>
    </w:pPr>
    <w:rPr>
      <w:rFonts w:ascii="Arial" w:eastAsia="Times New Roman" w:hAnsi="Arial" w:cs="Times New Roman"/>
      <w:b/>
      <w:sz w:val="22"/>
      <w:szCs w:val="20"/>
    </w:rPr>
  </w:style>
  <w:style w:type="table" w:customStyle="1" w:styleId="1">
    <w:name w:val="شبكة جدول1"/>
    <w:basedOn w:val="a1"/>
    <w:next w:val="a7"/>
    <w:uiPriority w:val="59"/>
    <w:rsid w:val="004004B2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02195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a"/>
    <w:rsid w:val="00AE396B"/>
    <w:pPr>
      <w:spacing w:before="120" w:after="60"/>
      <w:jc w:val="center"/>
    </w:pPr>
    <w:rPr>
      <w:rFonts w:ascii="Arial" w:eastAsia="Times New Roman" w:hAnsi="Arial" w:cs="Times New Roman"/>
      <w:b/>
      <w:sz w:val="22"/>
      <w:szCs w:val="20"/>
    </w:rPr>
  </w:style>
  <w:style w:type="table" w:customStyle="1" w:styleId="1">
    <w:name w:val="شبكة جدول1"/>
    <w:basedOn w:val="a1"/>
    <w:next w:val="a7"/>
    <w:uiPriority w:val="59"/>
    <w:rsid w:val="004004B2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10B96-839C-4DEE-A102-E2CD31B90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00-900G-WORKSHO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Ahmad Saleh Al-Arjan</cp:lastModifiedBy>
  <cp:revision>3</cp:revision>
  <cp:lastPrinted>2017-09-26T11:29:00Z</cp:lastPrinted>
  <dcterms:created xsi:type="dcterms:W3CDTF">2017-10-10T09:28:00Z</dcterms:created>
  <dcterms:modified xsi:type="dcterms:W3CDTF">2017-10-10T09:32:00Z</dcterms:modified>
</cp:coreProperties>
</file>