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DF8CB" w14:textId="77777777" w:rsidR="00A81720" w:rsidRPr="00421238" w:rsidRDefault="00A81720" w:rsidP="00630A74">
      <w:pPr>
        <w:bidi/>
        <w:jc w:val="center"/>
        <w:rPr>
          <w:rFonts w:ascii="French Script MT" w:hAnsi="French Script MT" w:cs="Fanan"/>
          <w:color w:val="00B0F0"/>
          <w:sz w:val="36"/>
          <w:szCs w:val="36"/>
          <w:rtl/>
        </w:rPr>
      </w:pPr>
      <w:r w:rsidRPr="00421238">
        <w:rPr>
          <w:rFonts w:ascii="French Script MT" w:hAnsi="French Script MT" w:cs="Fanan" w:hint="cs"/>
          <w:color w:val="00B0F0"/>
          <w:sz w:val="36"/>
          <w:szCs w:val="36"/>
          <w:rtl/>
        </w:rPr>
        <w:t>نقل عهدة ختم</w:t>
      </w:r>
    </w:p>
    <w:p w14:paraId="06AE4157" w14:textId="77777777" w:rsidR="00A81720" w:rsidRPr="00421238" w:rsidRDefault="00A81720" w:rsidP="00A81720">
      <w:pPr>
        <w:bidi/>
        <w:jc w:val="center"/>
        <w:rPr>
          <w:rFonts w:ascii="French Script MT" w:hAnsi="French Script MT" w:cs="Fanan"/>
          <w:color w:val="00B0F0"/>
          <w:sz w:val="16"/>
          <w:szCs w:val="16"/>
          <w:rtl/>
        </w:rPr>
      </w:pPr>
    </w:p>
    <w:tbl>
      <w:tblPr>
        <w:tblStyle w:val="TableGrid"/>
        <w:bidiVisual/>
        <w:tblW w:w="0" w:type="auto"/>
        <w:tblInd w:w="2988" w:type="dxa"/>
        <w:tblLook w:val="04A0" w:firstRow="1" w:lastRow="0" w:firstColumn="1" w:lastColumn="0" w:noHBand="0" w:noVBand="1"/>
      </w:tblPr>
      <w:tblGrid>
        <w:gridCol w:w="3870"/>
      </w:tblGrid>
      <w:tr w:rsidR="00A81720" w:rsidRPr="00421238" w14:paraId="2B0BD4DE" w14:textId="77777777" w:rsidTr="00630A74">
        <w:tc>
          <w:tcPr>
            <w:tcW w:w="3870" w:type="dxa"/>
            <w:tcBorders>
              <w:top w:val="nil"/>
              <w:left w:val="nil"/>
              <w:right w:val="nil"/>
            </w:tcBorders>
          </w:tcPr>
          <w:p w14:paraId="660D65EB" w14:textId="77777777" w:rsidR="00A81720" w:rsidRPr="00421238" w:rsidRDefault="00A81720" w:rsidP="00A81720">
            <w:pPr>
              <w:bidi/>
              <w:jc w:val="center"/>
              <w:rPr>
                <w:rFonts w:ascii="French Script MT" w:hAnsi="French Script MT" w:cs="Fanan"/>
                <w:sz w:val="36"/>
                <w:szCs w:val="36"/>
                <w:rtl/>
              </w:rPr>
            </w:pPr>
            <w:r w:rsidRPr="00421238">
              <w:rPr>
                <w:rFonts w:ascii="French Script MT" w:hAnsi="French Script MT" w:cs="Fanan" w:hint="cs"/>
                <w:sz w:val="36"/>
                <w:szCs w:val="36"/>
                <w:rtl/>
              </w:rPr>
              <w:t>الختم</w:t>
            </w:r>
          </w:p>
        </w:tc>
      </w:tr>
      <w:tr w:rsidR="00A81720" w:rsidRPr="00421238" w14:paraId="0738E60D" w14:textId="77777777" w:rsidTr="00630A74">
        <w:trPr>
          <w:trHeight w:val="2285"/>
        </w:trPr>
        <w:tc>
          <w:tcPr>
            <w:tcW w:w="3870" w:type="dxa"/>
          </w:tcPr>
          <w:p w14:paraId="7FF22315" w14:textId="77777777" w:rsidR="00A81720" w:rsidRPr="00421238" w:rsidRDefault="00A81720" w:rsidP="00A81720">
            <w:pPr>
              <w:bidi/>
              <w:jc w:val="center"/>
              <w:rPr>
                <w:rFonts w:ascii="French Script MT" w:hAnsi="French Script MT" w:cs="Fanan"/>
                <w:color w:val="00B0F0"/>
                <w:sz w:val="36"/>
                <w:szCs w:val="36"/>
                <w:rtl/>
              </w:rPr>
            </w:pPr>
          </w:p>
        </w:tc>
      </w:tr>
    </w:tbl>
    <w:p w14:paraId="2CDE394C" w14:textId="77777777" w:rsidR="00A81720" w:rsidRPr="00421238" w:rsidRDefault="00A81720" w:rsidP="00A81720">
      <w:pPr>
        <w:bidi/>
        <w:jc w:val="center"/>
        <w:rPr>
          <w:rFonts w:ascii="French Script MT" w:hAnsi="French Script MT" w:cs="Fanan"/>
          <w:color w:val="00B0F0"/>
          <w:sz w:val="18"/>
          <w:szCs w:val="18"/>
          <w:rtl/>
        </w:rPr>
      </w:pPr>
    </w:p>
    <w:p w14:paraId="6448D167" w14:textId="77777777" w:rsidR="00A81720" w:rsidRPr="00421238" w:rsidRDefault="00A81720" w:rsidP="004165B3">
      <w:pPr>
        <w:bidi/>
        <w:jc w:val="both"/>
        <w:rPr>
          <w:rFonts w:cs="Fanan"/>
          <w:sz w:val="30"/>
          <w:szCs w:val="30"/>
          <w:rtl/>
        </w:rPr>
      </w:pPr>
      <w:r w:rsidRPr="00421238">
        <w:rPr>
          <w:rFonts w:cs="Fanan" w:hint="cs"/>
          <w:sz w:val="30"/>
          <w:szCs w:val="30"/>
          <w:rtl/>
        </w:rPr>
        <w:t xml:space="preserve">أنا السيد/ السيدة </w:t>
      </w:r>
      <w:r w:rsidRPr="00421238">
        <w:rPr>
          <w:rFonts w:cs="Fanan" w:hint="cs"/>
          <w:sz w:val="12"/>
          <w:szCs w:val="12"/>
          <w:rtl/>
        </w:rPr>
        <w:t>............................................................................................................................</w:t>
      </w:r>
      <w:r w:rsidRPr="00421238">
        <w:rPr>
          <w:rFonts w:cs="Fanan" w:hint="cs"/>
          <w:sz w:val="30"/>
          <w:szCs w:val="30"/>
          <w:rtl/>
        </w:rPr>
        <w:t xml:space="preserve"> أحد منسوبي </w:t>
      </w:r>
      <w:r w:rsidRPr="00421238">
        <w:rPr>
          <w:rFonts w:cs="Fanan" w:hint="cs"/>
          <w:sz w:val="12"/>
          <w:szCs w:val="12"/>
          <w:rtl/>
        </w:rPr>
        <w:t>........................................................................................................</w:t>
      </w:r>
      <w:r w:rsidRPr="00421238">
        <w:rPr>
          <w:rFonts w:cs="Fanan" w:hint="cs"/>
          <w:sz w:val="30"/>
          <w:szCs w:val="30"/>
          <w:rtl/>
        </w:rPr>
        <w:t xml:space="preserve">، الجنسية </w:t>
      </w:r>
      <w:r w:rsidRPr="00421238">
        <w:rPr>
          <w:rFonts w:cs="Fanan" w:hint="cs"/>
          <w:sz w:val="12"/>
          <w:szCs w:val="12"/>
          <w:rtl/>
        </w:rPr>
        <w:t>.......................................................</w:t>
      </w:r>
      <w:r w:rsidRPr="00421238">
        <w:rPr>
          <w:rFonts w:cs="Fanan" w:hint="cs"/>
          <w:sz w:val="30"/>
          <w:szCs w:val="30"/>
          <w:rtl/>
        </w:rPr>
        <w:t xml:space="preserve"> بموجب السجل المدني رقم </w:t>
      </w:r>
      <w:r w:rsidRPr="00421238">
        <w:rPr>
          <w:rFonts w:cs="Fanan" w:hint="cs"/>
          <w:sz w:val="12"/>
          <w:szCs w:val="12"/>
          <w:rtl/>
        </w:rPr>
        <w:t>.......................................................</w:t>
      </w:r>
      <w:r w:rsidRPr="00421238">
        <w:rPr>
          <w:rFonts w:cs="Fanan" w:hint="cs"/>
          <w:sz w:val="30"/>
          <w:szCs w:val="30"/>
          <w:rtl/>
        </w:rPr>
        <w:t xml:space="preserve"> بأني استلمت أصل الختم الرسمي الموضح النموذج أعلاه وأتعهد بالمحافظة عليه وعدم استخدامه إلا لأغراض العمل فقط وأن أتحمل المسؤولية خلاف ذلك.</w:t>
      </w:r>
    </w:p>
    <w:p w14:paraId="5896507B" w14:textId="77777777" w:rsidR="00A81720" w:rsidRPr="00421238" w:rsidRDefault="00A81720" w:rsidP="00A81720">
      <w:pPr>
        <w:bidi/>
        <w:jc w:val="center"/>
        <w:rPr>
          <w:rFonts w:ascii="French Script MT" w:hAnsi="French Script MT" w:cs="Fanan"/>
          <w:color w:val="00B0F0"/>
          <w:sz w:val="32"/>
          <w:szCs w:val="32"/>
          <w:rtl/>
        </w:rPr>
      </w:pPr>
      <w:r w:rsidRPr="00421238">
        <w:rPr>
          <w:rFonts w:ascii="French Script MT" w:hAnsi="French Script MT" w:cs="Fanan" w:hint="cs"/>
          <w:color w:val="00B0F0"/>
          <w:sz w:val="32"/>
          <w:szCs w:val="32"/>
          <w:rtl/>
        </w:rPr>
        <w:t>والله ولي التوفيق ،،،</w:t>
      </w:r>
    </w:p>
    <w:p w14:paraId="199A6663" w14:textId="77777777" w:rsidR="00A81720" w:rsidRPr="00421238" w:rsidRDefault="00A81720" w:rsidP="00A81720">
      <w:pPr>
        <w:bidi/>
        <w:jc w:val="center"/>
        <w:rPr>
          <w:rFonts w:cs="Fanan"/>
          <w:sz w:val="4"/>
          <w:szCs w:val="4"/>
          <w:rtl/>
        </w:rPr>
      </w:pPr>
    </w:p>
    <w:tbl>
      <w:tblPr>
        <w:tblStyle w:val="TableGrid"/>
        <w:bidiVisual/>
        <w:tblW w:w="1026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664"/>
        <w:gridCol w:w="1574"/>
        <w:gridCol w:w="3778"/>
      </w:tblGrid>
      <w:tr w:rsidR="00630A74" w:rsidRPr="00421238" w14:paraId="4EF0215C" w14:textId="77777777" w:rsidTr="00630A74">
        <w:trPr>
          <w:trHeight w:val="540"/>
        </w:trPr>
        <w:tc>
          <w:tcPr>
            <w:tcW w:w="4050" w:type="dxa"/>
            <w:vAlign w:val="center"/>
          </w:tcPr>
          <w:p w14:paraId="5356A66D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421238">
              <w:rPr>
                <w:rFonts w:cs="Fanan" w:hint="cs"/>
                <w:sz w:val="34"/>
                <w:szCs w:val="34"/>
                <w:rtl/>
              </w:rPr>
              <w:t>المُسلم</w:t>
            </w:r>
          </w:p>
        </w:tc>
        <w:tc>
          <w:tcPr>
            <w:tcW w:w="722" w:type="dxa"/>
            <w:vAlign w:val="center"/>
          </w:tcPr>
          <w:p w14:paraId="3E3B81DC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0BF19BBC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421238">
              <w:rPr>
                <w:rFonts w:cs="Fanan" w:hint="cs"/>
                <w:sz w:val="34"/>
                <w:szCs w:val="34"/>
                <w:rtl/>
              </w:rPr>
              <w:t>المستلم</w:t>
            </w:r>
          </w:p>
        </w:tc>
      </w:tr>
      <w:tr w:rsidR="00630A74" w:rsidRPr="00421238" w14:paraId="21B0B5D7" w14:textId="77777777" w:rsidTr="00630A74">
        <w:trPr>
          <w:trHeight w:val="540"/>
        </w:trPr>
        <w:tc>
          <w:tcPr>
            <w:tcW w:w="4050" w:type="dxa"/>
            <w:vAlign w:val="center"/>
          </w:tcPr>
          <w:p w14:paraId="6D3CAAC0" w14:textId="77777777" w:rsidR="00630A74" w:rsidRPr="00421238" w:rsidRDefault="00630A74" w:rsidP="0076760C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 xml:space="preserve">الاسم </w:t>
            </w: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4B6F69E8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0C3EC153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3878" w:type="dxa"/>
            <w:vAlign w:val="center"/>
          </w:tcPr>
          <w:p w14:paraId="5E8B5109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630A74" w:rsidRPr="00421238" w14:paraId="365489DF" w14:textId="77777777" w:rsidTr="00630A74">
        <w:trPr>
          <w:trHeight w:val="540"/>
        </w:trPr>
        <w:tc>
          <w:tcPr>
            <w:tcW w:w="4050" w:type="dxa"/>
            <w:vAlign w:val="center"/>
          </w:tcPr>
          <w:p w14:paraId="133CBE58" w14:textId="77777777" w:rsidR="00630A74" w:rsidRPr="00421238" w:rsidRDefault="00630A74" w:rsidP="0076760C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 xml:space="preserve">الرقم الوظيفي </w:t>
            </w: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1C5EE327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7F3D16F2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الرقم الوظيفي</w:t>
            </w:r>
          </w:p>
        </w:tc>
        <w:tc>
          <w:tcPr>
            <w:tcW w:w="3878" w:type="dxa"/>
            <w:vAlign w:val="center"/>
          </w:tcPr>
          <w:p w14:paraId="65A64290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630A74" w:rsidRPr="00421238" w14:paraId="1B40A103" w14:textId="77777777" w:rsidTr="00994FFF">
        <w:trPr>
          <w:trHeight w:val="540"/>
        </w:trPr>
        <w:tc>
          <w:tcPr>
            <w:tcW w:w="4050" w:type="dxa"/>
            <w:vAlign w:val="center"/>
          </w:tcPr>
          <w:p w14:paraId="6439F7A4" w14:textId="77777777" w:rsidR="00630A74" w:rsidRPr="00421238" w:rsidRDefault="00630A74" w:rsidP="0076760C">
            <w:pPr>
              <w:bidi/>
              <w:jc w:val="center"/>
              <w:rPr>
                <w:rFonts w:cs="Fanan"/>
                <w:sz w:val="12"/>
                <w:szCs w:val="12"/>
                <w:rtl/>
              </w:rPr>
            </w:pPr>
            <w:proofErr w:type="gramStart"/>
            <w:r w:rsidRPr="00421238">
              <w:rPr>
                <w:rFonts w:cs="Fanan" w:hint="cs"/>
                <w:sz w:val="30"/>
                <w:szCs w:val="30"/>
                <w:rtl/>
              </w:rPr>
              <w:t xml:space="preserve">التاريخ  </w:t>
            </w: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  <w:proofErr w:type="gramEnd"/>
          </w:p>
        </w:tc>
        <w:tc>
          <w:tcPr>
            <w:tcW w:w="722" w:type="dxa"/>
            <w:vAlign w:val="center"/>
          </w:tcPr>
          <w:p w14:paraId="1EDE414C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4F7BB79B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التاريخ</w:t>
            </w:r>
          </w:p>
        </w:tc>
        <w:tc>
          <w:tcPr>
            <w:tcW w:w="3878" w:type="dxa"/>
            <w:vAlign w:val="center"/>
          </w:tcPr>
          <w:p w14:paraId="583F9B96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630A74" w:rsidRPr="00421238" w14:paraId="64897C98" w14:textId="77777777" w:rsidTr="00994FFF">
        <w:trPr>
          <w:trHeight w:val="900"/>
        </w:trPr>
        <w:tc>
          <w:tcPr>
            <w:tcW w:w="4050" w:type="dxa"/>
            <w:tcBorders>
              <w:bottom w:val="single" w:sz="12" w:space="0" w:color="auto"/>
            </w:tcBorders>
            <w:vAlign w:val="center"/>
          </w:tcPr>
          <w:p w14:paraId="196DA990" w14:textId="77777777" w:rsidR="00630A74" w:rsidRPr="00421238" w:rsidRDefault="00630A74" w:rsidP="0076760C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 xml:space="preserve">التوقيع </w:t>
            </w: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1F0EB901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tcBorders>
              <w:bottom w:val="single" w:sz="12" w:space="0" w:color="auto"/>
            </w:tcBorders>
            <w:vAlign w:val="center"/>
          </w:tcPr>
          <w:p w14:paraId="12DC1DFA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3878" w:type="dxa"/>
            <w:tcBorders>
              <w:bottom w:val="single" w:sz="12" w:space="0" w:color="auto"/>
            </w:tcBorders>
            <w:vAlign w:val="center"/>
          </w:tcPr>
          <w:p w14:paraId="2176C5A8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630A74" w:rsidRPr="00421238" w14:paraId="7771CA70" w14:textId="77777777" w:rsidTr="00630A74">
        <w:trPr>
          <w:trHeight w:val="510"/>
        </w:trPr>
        <w:tc>
          <w:tcPr>
            <w:tcW w:w="4050" w:type="dxa"/>
            <w:tcBorders>
              <w:top w:val="single" w:sz="12" w:space="0" w:color="auto"/>
            </w:tcBorders>
            <w:vAlign w:val="center"/>
          </w:tcPr>
          <w:p w14:paraId="097DC6C3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التدقيق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393EDDC3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tcBorders>
              <w:top w:val="single" w:sz="12" w:space="0" w:color="auto"/>
            </w:tcBorders>
            <w:vAlign w:val="center"/>
          </w:tcPr>
          <w:p w14:paraId="3BCE6126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اعتماد</w:t>
            </w:r>
          </w:p>
        </w:tc>
      </w:tr>
      <w:tr w:rsidR="00630A74" w:rsidRPr="00421238" w14:paraId="1660C7FF" w14:textId="77777777" w:rsidTr="00630A74">
        <w:trPr>
          <w:trHeight w:val="810"/>
        </w:trPr>
        <w:tc>
          <w:tcPr>
            <w:tcW w:w="4050" w:type="dxa"/>
            <w:vAlign w:val="center"/>
          </w:tcPr>
          <w:p w14:paraId="63703082" w14:textId="279A1E6F" w:rsidR="00630A74" w:rsidRPr="00421238" w:rsidRDefault="00CB7545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شروق بنت عبدالله البخيت</w:t>
            </w:r>
          </w:p>
        </w:tc>
        <w:tc>
          <w:tcPr>
            <w:tcW w:w="722" w:type="dxa"/>
            <w:vAlign w:val="center"/>
          </w:tcPr>
          <w:p w14:paraId="6201D4F3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7B53536D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عبدالرحمن بن مبارك العسّـوم</w:t>
            </w:r>
          </w:p>
          <w:p w14:paraId="46B4850B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مدير مركز الوثائق والمعلومات</w:t>
            </w:r>
          </w:p>
        </w:tc>
      </w:tr>
      <w:tr w:rsidR="00630A74" w14:paraId="5092BAEB" w14:textId="77777777" w:rsidTr="00994FFF">
        <w:trPr>
          <w:trHeight w:val="810"/>
        </w:trPr>
        <w:tc>
          <w:tcPr>
            <w:tcW w:w="4050" w:type="dxa"/>
            <w:vAlign w:val="center"/>
          </w:tcPr>
          <w:p w14:paraId="19E542AD" w14:textId="77777777" w:rsidR="00630A74" w:rsidRDefault="00630A74" w:rsidP="00994FFF">
            <w:pPr>
              <w:bidi/>
              <w:jc w:val="center"/>
              <w:rPr>
                <w:rFonts w:cs="AL-Mohanad Bold"/>
                <w:sz w:val="12"/>
                <w:szCs w:val="12"/>
                <w:rtl/>
              </w:rPr>
            </w:pPr>
          </w:p>
          <w:p w14:paraId="0B3BB3CD" w14:textId="77777777" w:rsidR="00630A74" w:rsidRDefault="00630A74" w:rsidP="00630A7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  <w:tc>
          <w:tcPr>
            <w:tcW w:w="722" w:type="dxa"/>
            <w:vAlign w:val="center"/>
          </w:tcPr>
          <w:p w14:paraId="0C6D87DB" w14:textId="77777777"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6101A1DE" w14:textId="77777777" w:rsidR="00630A74" w:rsidRDefault="00630A74" w:rsidP="00994FFF">
            <w:pPr>
              <w:bidi/>
              <w:jc w:val="center"/>
              <w:rPr>
                <w:rFonts w:cs="AL-Mohanad Bold"/>
                <w:sz w:val="12"/>
                <w:szCs w:val="12"/>
                <w:rtl/>
              </w:rPr>
            </w:pPr>
          </w:p>
          <w:p w14:paraId="16AB9C2A" w14:textId="77777777" w:rsidR="00630A74" w:rsidRDefault="00630A74" w:rsidP="00630A7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</w:tbl>
    <w:p w14:paraId="2819A409" w14:textId="77777777" w:rsidR="007C1296" w:rsidRPr="009373B4" w:rsidRDefault="007C1296" w:rsidP="003573E3">
      <w:pPr>
        <w:pStyle w:val="NoSpacing"/>
        <w:jc w:val="center"/>
        <w:rPr>
          <w:rFonts w:cs="AL-Mohanad Bold"/>
          <w:sz w:val="30"/>
          <w:szCs w:val="30"/>
          <w:rtl/>
        </w:rPr>
      </w:pPr>
    </w:p>
    <w:sectPr w:rsidR="007C1296" w:rsidRPr="009373B4" w:rsidSect="00FF182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10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9DA7A" w14:textId="77777777" w:rsidR="00AF0E42" w:rsidRDefault="00AF0E42" w:rsidP="00D75510">
      <w:r>
        <w:separator/>
      </w:r>
    </w:p>
  </w:endnote>
  <w:endnote w:type="continuationSeparator" w:id="0">
    <w:p w14:paraId="4C7F6096" w14:textId="77777777" w:rsidR="00AF0E42" w:rsidRDefault="00AF0E42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60D64" w14:textId="77777777" w:rsidR="009373B4" w:rsidRDefault="009373B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C48D4F" wp14:editId="676DDFF2">
              <wp:simplePos x="0" y="0"/>
              <wp:positionH relativeFrom="column">
                <wp:posOffset>93032</wp:posOffset>
              </wp:positionH>
              <wp:positionV relativeFrom="paragraph">
                <wp:posOffset>-296289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C5485E" w14:textId="25CEE295" w:rsidR="009373B4" w:rsidRPr="00D60FC0" w:rsidRDefault="009373B4" w:rsidP="007D43D2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C48D4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.35pt;margin-top:-23.35pt;width:29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" filled="f" stroked="f">
              <v:textbox style="mso-fit-shape-to-text:t">
                <w:txbxContent>
                  <w:p w14:paraId="3EC5485E" w14:textId="25CEE295" w:rsidR="009373B4" w:rsidRPr="00D60FC0" w:rsidRDefault="009373B4" w:rsidP="007D43D2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D35355B" wp14:editId="7D4CDA38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7834E" w14:textId="77777777" w:rsidR="00AF0E42" w:rsidRDefault="00AF0E42" w:rsidP="00D75510">
      <w:r>
        <w:separator/>
      </w:r>
    </w:p>
  </w:footnote>
  <w:footnote w:type="continuationSeparator" w:id="0">
    <w:p w14:paraId="5901D697" w14:textId="77777777" w:rsidR="00AF0E42" w:rsidRDefault="00AF0E42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EDF45" w14:textId="77777777" w:rsidR="009373B4" w:rsidRDefault="00AF0E42">
    <w:pPr>
      <w:pStyle w:val="Header"/>
    </w:pPr>
    <w:r>
      <w:rPr>
        <w:noProof/>
      </w:rPr>
      <w:pict w14:anchorId="28B741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A4AA6" w14:textId="77777777" w:rsidR="009373B4" w:rsidRDefault="009373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58A8F0" wp14:editId="77BF7970">
              <wp:simplePos x="0" y="0"/>
              <wp:positionH relativeFrom="column">
                <wp:posOffset>4494530</wp:posOffset>
              </wp:positionH>
              <wp:positionV relativeFrom="paragraph">
                <wp:posOffset>1118870</wp:posOffset>
              </wp:positionV>
              <wp:extent cx="1485900" cy="33159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DDAF13" w14:textId="7839928B" w:rsidR="009373B4" w:rsidRPr="007962CE" w:rsidRDefault="004869CD" w:rsidP="007962CE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مركز الوثائق</w:t>
                          </w:r>
                          <w:r w:rsidR="00CB7545"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 xml:space="preserve"> والمحفوظات</w:t>
                          </w:r>
                        </w:p>
                        <w:p w14:paraId="56925780" w14:textId="77777777" w:rsidR="009373B4" w:rsidRDefault="009373B4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caps/>
                              <w:color w:val="002060"/>
                              <w:sz w:val="14"/>
                              <w:szCs w:val="14"/>
                              <w:rtl/>
                            </w:rPr>
                          </w:pPr>
                        </w:p>
                        <w:p w14:paraId="47339D0C" w14:textId="77777777" w:rsidR="004869CD" w:rsidRPr="004D245C" w:rsidRDefault="004869CD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58A8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3.9pt;margin-top:88.1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" filled="f" stroked="f">
              <v:textbox>
                <w:txbxContent>
                  <w:p w14:paraId="5FDDAF13" w14:textId="7839928B" w:rsidR="009373B4" w:rsidRPr="007962CE" w:rsidRDefault="004869CD" w:rsidP="007962CE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مركز الوثائق</w:t>
                    </w:r>
                    <w:r w:rsidR="00CB7545"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 xml:space="preserve"> والمحفوظات</w:t>
                    </w:r>
                  </w:p>
                  <w:p w14:paraId="56925780" w14:textId="77777777" w:rsidR="009373B4" w:rsidRDefault="009373B4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ascii="Calibri" w:hAnsi="Calibri" w:cs="Calibri"/>
                        <w:caps/>
                        <w:color w:val="002060"/>
                        <w:sz w:val="14"/>
                        <w:szCs w:val="14"/>
                        <w:rtl/>
                      </w:rPr>
                    </w:pPr>
                  </w:p>
                  <w:p w14:paraId="47339D0C" w14:textId="77777777" w:rsidR="004869CD" w:rsidRPr="004D245C" w:rsidRDefault="004869CD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6A9C73EF" wp14:editId="0F18781C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2CA86" w14:textId="77777777" w:rsidR="009373B4" w:rsidRDefault="00AF0E42">
    <w:pPr>
      <w:pStyle w:val="Header"/>
    </w:pPr>
    <w:r>
      <w:rPr>
        <w:noProof/>
      </w:rPr>
      <w:pict w14:anchorId="085C8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706D1"/>
    <w:multiLevelType w:val="hybridMultilevel"/>
    <w:tmpl w:val="1CB0EF58"/>
    <w:lvl w:ilvl="0" w:tplc="21ECBBC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C7629"/>
    <w:multiLevelType w:val="hybridMultilevel"/>
    <w:tmpl w:val="AE7E84B8"/>
    <w:lvl w:ilvl="0" w:tplc="FC669E8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C72ED"/>
    <w:multiLevelType w:val="hybridMultilevel"/>
    <w:tmpl w:val="43603A50"/>
    <w:lvl w:ilvl="0" w:tplc="F5EAA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32EF0"/>
    <w:multiLevelType w:val="hybridMultilevel"/>
    <w:tmpl w:val="B94297BC"/>
    <w:lvl w:ilvl="0" w:tplc="2BB29A94">
      <w:start w:val="1"/>
      <w:numFmt w:val="arabicAlpha"/>
      <w:lvlText w:val="%1."/>
      <w:lvlJc w:val="left"/>
      <w:pPr>
        <w:ind w:left="108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C6714"/>
    <w:multiLevelType w:val="hybridMultilevel"/>
    <w:tmpl w:val="E752FCB8"/>
    <w:lvl w:ilvl="0" w:tplc="236AFD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14644"/>
    <w:multiLevelType w:val="hybridMultilevel"/>
    <w:tmpl w:val="B4605A40"/>
    <w:lvl w:ilvl="0" w:tplc="189ECB82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C0303"/>
    <w:multiLevelType w:val="hybridMultilevel"/>
    <w:tmpl w:val="6E1467A2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7"/>
  </w:num>
  <w:num w:numId="10">
    <w:abstractNumId w:val="14"/>
  </w:num>
  <w:num w:numId="11">
    <w:abstractNumId w:val="9"/>
  </w:num>
  <w:num w:numId="12">
    <w:abstractNumId w:val="12"/>
  </w:num>
  <w:num w:numId="13">
    <w:abstractNumId w:val="1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6FAF"/>
    <w:rsid w:val="00010C31"/>
    <w:rsid w:val="00012536"/>
    <w:rsid w:val="00021C0A"/>
    <w:rsid w:val="00075373"/>
    <w:rsid w:val="0008304C"/>
    <w:rsid w:val="00091353"/>
    <w:rsid w:val="000A165F"/>
    <w:rsid w:val="000B12AB"/>
    <w:rsid w:val="000C1F5C"/>
    <w:rsid w:val="000F6EF2"/>
    <w:rsid w:val="00104EB4"/>
    <w:rsid w:val="00133401"/>
    <w:rsid w:val="00140F27"/>
    <w:rsid w:val="001530A7"/>
    <w:rsid w:val="001539DF"/>
    <w:rsid w:val="001542EA"/>
    <w:rsid w:val="00172ED2"/>
    <w:rsid w:val="001742D6"/>
    <w:rsid w:val="00183138"/>
    <w:rsid w:val="001D7395"/>
    <w:rsid w:val="001E64A7"/>
    <w:rsid w:val="00226D4E"/>
    <w:rsid w:val="002647A4"/>
    <w:rsid w:val="00270EE4"/>
    <w:rsid w:val="002A3190"/>
    <w:rsid w:val="00325FFF"/>
    <w:rsid w:val="003573E3"/>
    <w:rsid w:val="003A27D8"/>
    <w:rsid w:val="003B0529"/>
    <w:rsid w:val="003B169C"/>
    <w:rsid w:val="003E1162"/>
    <w:rsid w:val="003E2086"/>
    <w:rsid w:val="0040378B"/>
    <w:rsid w:val="004165B3"/>
    <w:rsid w:val="00421238"/>
    <w:rsid w:val="00427E8D"/>
    <w:rsid w:val="00442126"/>
    <w:rsid w:val="004869CD"/>
    <w:rsid w:val="004C678A"/>
    <w:rsid w:val="004C7ADD"/>
    <w:rsid w:val="004D245C"/>
    <w:rsid w:val="005358D7"/>
    <w:rsid w:val="005419E5"/>
    <w:rsid w:val="005431B5"/>
    <w:rsid w:val="005A47FA"/>
    <w:rsid w:val="005B2040"/>
    <w:rsid w:val="005B4EB2"/>
    <w:rsid w:val="006103BD"/>
    <w:rsid w:val="00624F06"/>
    <w:rsid w:val="00630A74"/>
    <w:rsid w:val="0068756F"/>
    <w:rsid w:val="006A5BE0"/>
    <w:rsid w:val="006E1CEB"/>
    <w:rsid w:val="00710608"/>
    <w:rsid w:val="0071326F"/>
    <w:rsid w:val="007422BA"/>
    <w:rsid w:val="0076760C"/>
    <w:rsid w:val="00784C2C"/>
    <w:rsid w:val="007962CE"/>
    <w:rsid w:val="007A2BE1"/>
    <w:rsid w:val="007C1296"/>
    <w:rsid w:val="007D43D2"/>
    <w:rsid w:val="007F5770"/>
    <w:rsid w:val="00854173"/>
    <w:rsid w:val="00861A44"/>
    <w:rsid w:val="008D1BC8"/>
    <w:rsid w:val="009210B9"/>
    <w:rsid w:val="009373B4"/>
    <w:rsid w:val="009478AB"/>
    <w:rsid w:val="00962A13"/>
    <w:rsid w:val="009750A1"/>
    <w:rsid w:val="009B75E1"/>
    <w:rsid w:val="009F6EB6"/>
    <w:rsid w:val="00A0480A"/>
    <w:rsid w:val="00A33A47"/>
    <w:rsid w:val="00A6559D"/>
    <w:rsid w:val="00A6731B"/>
    <w:rsid w:val="00A676C1"/>
    <w:rsid w:val="00A71AB2"/>
    <w:rsid w:val="00A81720"/>
    <w:rsid w:val="00AA4304"/>
    <w:rsid w:val="00AA4C2F"/>
    <w:rsid w:val="00AD0A7A"/>
    <w:rsid w:val="00AF0E42"/>
    <w:rsid w:val="00AF240D"/>
    <w:rsid w:val="00B30B8B"/>
    <w:rsid w:val="00B4355E"/>
    <w:rsid w:val="00B82890"/>
    <w:rsid w:val="00BA0B76"/>
    <w:rsid w:val="00BB32B3"/>
    <w:rsid w:val="00C84E70"/>
    <w:rsid w:val="00C97590"/>
    <w:rsid w:val="00CA71C8"/>
    <w:rsid w:val="00CB7545"/>
    <w:rsid w:val="00CC4D4B"/>
    <w:rsid w:val="00D26EFE"/>
    <w:rsid w:val="00D41D03"/>
    <w:rsid w:val="00D44D4C"/>
    <w:rsid w:val="00D75510"/>
    <w:rsid w:val="00D96FDD"/>
    <w:rsid w:val="00DA40A8"/>
    <w:rsid w:val="00DB191D"/>
    <w:rsid w:val="00DB20DA"/>
    <w:rsid w:val="00E06B85"/>
    <w:rsid w:val="00E34783"/>
    <w:rsid w:val="00E67010"/>
    <w:rsid w:val="00E961A1"/>
    <w:rsid w:val="00EF6807"/>
    <w:rsid w:val="00F07C39"/>
    <w:rsid w:val="00F346E6"/>
    <w:rsid w:val="00FA655C"/>
    <w:rsid w:val="00FF182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1F89EC4"/>
  <w14:defaultImageDpi w14:val="32767"/>
  <w15:docId w15:val="{0B61A6DF-532C-450C-9A91-F0037FE7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paragraph" w:styleId="ListParagraph">
    <w:name w:val="List Paragraph"/>
    <w:basedOn w:val="Normal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B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15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Shorooq Abdullah m Albakheet</cp:lastModifiedBy>
  <cp:revision>4</cp:revision>
  <cp:lastPrinted>2017-08-13T08:01:00Z</cp:lastPrinted>
  <dcterms:created xsi:type="dcterms:W3CDTF">2021-09-21T07:18:00Z</dcterms:created>
  <dcterms:modified xsi:type="dcterms:W3CDTF">2021-09-21T07:35:00Z</dcterms:modified>
</cp:coreProperties>
</file>