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ADD" w:rsidRDefault="002647A4" w:rsidP="009373B4">
      <w:pPr>
        <w:bidi/>
        <w:jc w:val="center"/>
        <w:rPr>
          <w:rtl/>
        </w:rPr>
      </w:pPr>
      <w:proofErr w:type="gramStart"/>
      <w:r>
        <w:rPr>
          <w:rFonts w:ascii="French Script MT" w:hAnsi="French Script MT" w:cs="mohammad bold art 1" w:hint="cs"/>
          <w:color w:val="00B0F0"/>
          <w:sz w:val="36"/>
          <w:szCs w:val="36"/>
          <w:rtl/>
        </w:rPr>
        <w:t>استلام</w:t>
      </w:r>
      <w:proofErr w:type="gramEnd"/>
      <w:r>
        <w:rPr>
          <w:rFonts w:ascii="French Script MT" w:hAnsi="French Script MT" w:cs="mohammad bold art 1" w:hint="cs"/>
          <w:color w:val="00B0F0"/>
          <w:sz w:val="36"/>
          <w:szCs w:val="36"/>
          <w:rtl/>
        </w:rPr>
        <w:t xml:space="preserve"> ختم</w:t>
      </w:r>
    </w:p>
    <w:p w:rsidR="004C7ADD" w:rsidRDefault="00C84E70" w:rsidP="009373B4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994FD5" wp14:editId="34986ABB">
                <wp:simplePos x="0" y="0"/>
                <wp:positionH relativeFrom="column">
                  <wp:posOffset>1932305</wp:posOffset>
                </wp:positionH>
                <wp:positionV relativeFrom="paragraph">
                  <wp:posOffset>146273</wp:posOffset>
                </wp:positionV>
                <wp:extent cx="2374265" cy="1590675"/>
                <wp:effectExtent l="0" t="0" r="2286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3B4" w:rsidRDefault="009373B4" w:rsidP="00C84E70">
                            <w:pPr>
                              <w:rPr>
                                <w:rtl/>
                              </w:rPr>
                            </w:pPr>
                          </w:p>
                          <w:p w:rsidR="009373B4" w:rsidRDefault="009373B4" w:rsidP="00C84E70">
                            <w:pPr>
                              <w:rPr>
                                <w:rtl/>
                              </w:rPr>
                            </w:pPr>
                          </w:p>
                          <w:p w:rsidR="009373B4" w:rsidRDefault="009373B4" w:rsidP="00C84E70">
                            <w:pPr>
                              <w:rPr>
                                <w:rtl/>
                              </w:rPr>
                            </w:pPr>
                          </w:p>
                          <w:p w:rsidR="009373B4" w:rsidRDefault="009373B4" w:rsidP="00C84E70">
                            <w:pPr>
                              <w:rPr>
                                <w:rtl/>
                              </w:rPr>
                            </w:pPr>
                          </w:p>
                          <w:p w:rsidR="009373B4" w:rsidRDefault="009373B4" w:rsidP="00C84E70">
                            <w:pPr>
                              <w:rPr>
                                <w:rtl/>
                              </w:rPr>
                            </w:pPr>
                          </w:p>
                          <w:p w:rsidR="009373B4" w:rsidRDefault="009373B4" w:rsidP="00C84E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2.15pt;margin-top:11.5pt;width:186.95pt;height:125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">
                <v:textbox>
                  <w:txbxContent>
                    <w:p w:rsidR="009373B4" w:rsidRDefault="009373B4" w:rsidP="00C84E70">
                      <w:pPr>
                        <w:rPr>
                          <w:rtl/>
                        </w:rPr>
                      </w:pPr>
                    </w:p>
                    <w:p w:rsidR="009373B4" w:rsidRDefault="009373B4" w:rsidP="00C84E70">
                      <w:pPr>
                        <w:rPr>
                          <w:rtl/>
                        </w:rPr>
                      </w:pPr>
                    </w:p>
                    <w:p w:rsidR="009373B4" w:rsidRDefault="009373B4" w:rsidP="00C84E70">
                      <w:pPr>
                        <w:rPr>
                          <w:rtl/>
                        </w:rPr>
                      </w:pPr>
                    </w:p>
                    <w:p w:rsidR="009373B4" w:rsidRDefault="009373B4" w:rsidP="00C84E70">
                      <w:pPr>
                        <w:rPr>
                          <w:rtl/>
                        </w:rPr>
                      </w:pPr>
                    </w:p>
                    <w:p w:rsidR="009373B4" w:rsidRDefault="009373B4" w:rsidP="00C84E70">
                      <w:pPr>
                        <w:rPr>
                          <w:rtl/>
                        </w:rPr>
                      </w:pPr>
                    </w:p>
                    <w:p w:rsidR="009373B4" w:rsidRDefault="009373B4" w:rsidP="00C84E70"/>
                  </w:txbxContent>
                </v:textbox>
              </v:shape>
            </w:pict>
          </mc:Fallback>
        </mc:AlternateContent>
      </w:r>
    </w:p>
    <w:p w:rsidR="004C7ADD" w:rsidRDefault="004C7ADD" w:rsidP="009373B4">
      <w:pPr>
        <w:bidi/>
        <w:rPr>
          <w:rtl/>
        </w:rPr>
      </w:pPr>
    </w:p>
    <w:p w:rsidR="004C7ADD" w:rsidRDefault="004C7ADD" w:rsidP="009373B4">
      <w:pPr>
        <w:bidi/>
        <w:rPr>
          <w:rtl/>
        </w:rPr>
      </w:pPr>
    </w:p>
    <w:p w:rsidR="004C7ADD" w:rsidRDefault="004C7ADD" w:rsidP="009373B4">
      <w:pPr>
        <w:bidi/>
        <w:rPr>
          <w:rtl/>
        </w:rPr>
      </w:pPr>
    </w:p>
    <w:p w:rsidR="004C7ADD" w:rsidRDefault="004C7ADD" w:rsidP="009373B4">
      <w:pPr>
        <w:bidi/>
        <w:rPr>
          <w:rtl/>
        </w:rPr>
      </w:pPr>
    </w:p>
    <w:p w:rsidR="00C84E70" w:rsidRDefault="00C84E70" w:rsidP="009373B4">
      <w:pPr>
        <w:bidi/>
        <w:rPr>
          <w:rtl/>
        </w:rPr>
      </w:pPr>
    </w:p>
    <w:p w:rsidR="00C84E70" w:rsidRDefault="00C84E70" w:rsidP="009373B4">
      <w:pPr>
        <w:bidi/>
        <w:rPr>
          <w:rtl/>
        </w:rPr>
      </w:pPr>
    </w:p>
    <w:p w:rsidR="00C84E70" w:rsidRDefault="00C84E70" w:rsidP="009373B4">
      <w:pPr>
        <w:bidi/>
        <w:rPr>
          <w:rtl/>
        </w:rPr>
      </w:pPr>
    </w:p>
    <w:p w:rsidR="00C84E70" w:rsidRDefault="00C84E70" w:rsidP="009373B4">
      <w:pPr>
        <w:bidi/>
        <w:rPr>
          <w:rtl/>
        </w:rPr>
      </w:pPr>
    </w:p>
    <w:p w:rsidR="00C84E70" w:rsidRDefault="00C84E70" w:rsidP="009373B4">
      <w:pPr>
        <w:bidi/>
        <w:rPr>
          <w:rtl/>
        </w:rPr>
      </w:pPr>
    </w:p>
    <w:p w:rsidR="00C84E70" w:rsidRDefault="00C84E70" w:rsidP="009373B4">
      <w:pPr>
        <w:bidi/>
        <w:rPr>
          <w:rtl/>
        </w:rPr>
      </w:pPr>
    </w:p>
    <w:p w:rsidR="00C84E70" w:rsidRDefault="00C84E70" w:rsidP="009373B4">
      <w:pPr>
        <w:bidi/>
        <w:spacing w:line="360" w:lineRule="auto"/>
        <w:jc w:val="both"/>
        <w:rPr>
          <w:rFonts w:cs="AL-Mohanad Bold"/>
          <w:sz w:val="30"/>
          <w:szCs w:val="30"/>
          <w:rtl/>
        </w:rPr>
      </w:pPr>
      <w:r>
        <w:rPr>
          <w:rFonts w:cs="AL-Mohanad Bold" w:hint="cs"/>
          <w:sz w:val="30"/>
          <w:szCs w:val="30"/>
          <w:rtl/>
        </w:rPr>
        <w:t xml:space="preserve">أنا السيد/ السيدة </w:t>
      </w:r>
      <w:r w:rsidRPr="00C84E70">
        <w:rPr>
          <w:rFonts w:cs="AL-Mohanad Bold" w:hint="cs"/>
          <w:sz w:val="12"/>
          <w:szCs w:val="12"/>
          <w:rtl/>
        </w:rPr>
        <w:t>.</w:t>
      </w:r>
      <w:r>
        <w:rPr>
          <w:rFonts w:cs="AL-Mohanad Bold" w:hint="cs"/>
          <w:sz w:val="12"/>
          <w:szCs w:val="12"/>
          <w:rtl/>
        </w:rPr>
        <w:t>................</w:t>
      </w:r>
      <w:r w:rsidR="00F346E6">
        <w:rPr>
          <w:rFonts w:cs="AL-Mohanad Bold" w:hint="cs"/>
          <w:sz w:val="12"/>
          <w:szCs w:val="12"/>
          <w:rtl/>
        </w:rPr>
        <w:t>..........</w:t>
      </w:r>
      <w:r>
        <w:rPr>
          <w:rFonts w:cs="AL-Mohanad Bold" w:hint="cs"/>
          <w:sz w:val="12"/>
          <w:szCs w:val="12"/>
          <w:rtl/>
        </w:rPr>
        <w:t>................................</w:t>
      </w:r>
      <w:r w:rsidRPr="00C84E70">
        <w:rPr>
          <w:rFonts w:cs="AL-Mohanad Bold" w:hint="cs"/>
          <w:sz w:val="12"/>
          <w:szCs w:val="12"/>
          <w:rtl/>
        </w:rPr>
        <w:t>.................................................................</w:t>
      </w:r>
      <w:r>
        <w:rPr>
          <w:rFonts w:cs="AL-Mohanad Bold" w:hint="cs"/>
          <w:sz w:val="30"/>
          <w:szCs w:val="30"/>
          <w:rtl/>
        </w:rPr>
        <w:t xml:space="preserve"> أحد </w:t>
      </w:r>
      <w:proofErr w:type="gramStart"/>
      <w:r>
        <w:rPr>
          <w:rFonts w:cs="AL-Mohanad Bold" w:hint="cs"/>
          <w:sz w:val="30"/>
          <w:szCs w:val="30"/>
          <w:rtl/>
        </w:rPr>
        <w:t xml:space="preserve">منسوبي </w:t>
      </w:r>
      <w:r>
        <w:rPr>
          <w:rFonts w:cs="AL-Mohanad Bold" w:hint="cs"/>
          <w:sz w:val="12"/>
          <w:szCs w:val="12"/>
          <w:rtl/>
        </w:rPr>
        <w:t>.</w:t>
      </w:r>
      <w:proofErr w:type="gramEnd"/>
      <w:r>
        <w:rPr>
          <w:rFonts w:cs="AL-Mohanad Bold" w:hint="cs"/>
          <w:sz w:val="12"/>
          <w:szCs w:val="12"/>
          <w:rtl/>
        </w:rPr>
        <w:t>......................................................................................</w:t>
      </w:r>
      <w:r w:rsidRPr="00C84E70">
        <w:rPr>
          <w:rFonts w:cs="AL-Mohanad Bold" w:hint="cs"/>
          <w:sz w:val="12"/>
          <w:szCs w:val="12"/>
          <w:rtl/>
        </w:rPr>
        <w:t>.................</w:t>
      </w:r>
      <w:r>
        <w:rPr>
          <w:rFonts w:cs="AL-Mohanad Bold" w:hint="cs"/>
          <w:sz w:val="30"/>
          <w:szCs w:val="30"/>
          <w:rtl/>
        </w:rPr>
        <w:t xml:space="preserve">، الجنسية </w:t>
      </w:r>
      <w:r>
        <w:rPr>
          <w:rFonts w:cs="AL-Mohanad Bold" w:hint="cs"/>
          <w:sz w:val="12"/>
          <w:szCs w:val="12"/>
          <w:rtl/>
        </w:rPr>
        <w:t>.................</w:t>
      </w:r>
      <w:r w:rsidRPr="00C84E70">
        <w:rPr>
          <w:rFonts w:cs="AL-Mohanad Bold" w:hint="cs"/>
          <w:sz w:val="12"/>
          <w:szCs w:val="12"/>
          <w:rtl/>
        </w:rPr>
        <w:t>......................................</w:t>
      </w:r>
      <w:r>
        <w:rPr>
          <w:rFonts w:cs="AL-Mohanad Bold" w:hint="cs"/>
          <w:sz w:val="30"/>
          <w:szCs w:val="30"/>
          <w:rtl/>
        </w:rPr>
        <w:t xml:space="preserve"> بموجب السجل المدني </w:t>
      </w:r>
      <w:proofErr w:type="gramStart"/>
      <w:r>
        <w:rPr>
          <w:rFonts w:cs="AL-Mohanad Bold" w:hint="cs"/>
          <w:sz w:val="30"/>
          <w:szCs w:val="30"/>
          <w:rtl/>
        </w:rPr>
        <w:t xml:space="preserve">رقم </w:t>
      </w:r>
      <w:r>
        <w:rPr>
          <w:rFonts w:cs="AL-Mohanad Bold" w:hint="cs"/>
          <w:sz w:val="12"/>
          <w:szCs w:val="12"/>
          <w:rtl/>
        </w:rPr>
        <w:t>.</w:t>
      </w:r>
      <w:proofErr w:type="gramEnd"/>
      <w:r>
        <w:rPr>
          <w:rFonts w:cs="AL-Mohanad Bold" w:hint="cs"/>
          <w:sz w:val="12"/>
          <w:szCs w:val="12"/>
          <w:rtl/>
        </w:rPr>
        <w:t>................</w:t>
      </w:r>
      <w:r w:rsidRPr="00C84E70">
        <w:rPr>
          <w:rFonts w:cs="AL-Mohanad Bold" w:hint="cs"/>
          <w:sz w:val="12"/>
          <w:szCs w:val="12"/>
          <w:rtl/>
        </w:rPr>
        <w:t>......................................</w:t>
      </w:r>
      <w:r>
        <w:rPr>
          <w:rFonts w:cs="AL-Mohanad Bold" w:hint="cs"/>
          <w:sz w:val="30"/>
          <w:szCs w:val="30"/>
          <w:rtl/>
        </w:rPr>
        <w:t xml:space="preserve"> بأني استلمت أصل الختم الرسمي الموضح النموذج أعلاه وأتعهد بالمحافظة عليه وعدم استخدامه إلا لأغراض العمل فقط وأن أتحمل المسؤولية خلاف ذلك.</w:t>
      </w:r>
    </w:p>
    <w:p w:rsidR="007422BA" w:rsidRDefault="006A5BE0" w:rsidP="009373B4">
      <w:pPr>
        <w:bidi/>
        <w:jc w:val="center"/>
        <w:rPr>
          <w:rFonts w:ascii="French Script MT" w:hAnsi="French Script MT" w:cs="AL-Mohanad Bold"/>
          <w:color w:val="00B0F0"/>
          <w:sz w:val="32"/>
          <w:szCs w:val="32"/>
          <w:rtl/>
        </w:rPr>
      </w:pPr>
      <w:r w:rsidRPr="006A5BE0">
        <w:rPr>
          <w:rFonts w:ascii="French Script MT" w:hAnsi="French Script MT" w:cs="AL-Mohanad Bold" w:hint="cs"/>
          <w:color w:val="00B0F0"/>
          <w:sz w:val="32"/>
          <w:szCs w:val="32"/>
          <w:rtl/>
        </w:rPr>
        <w:t>والله ولي التوفيق ،،،</w:t>
      </w:r>
    </w:p>
    <w:tbl>
      <w:tblPr>
        <w:tblStyle w:val="TableGrid"/>
        <w:bidiVisual/>
        <w:tblW w:w="10268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0"/>
        <w:gridCol w:w="722"/>
        <w:gridCol w:w="1618"/>
        <w:gridCol w:w="3878"/>
      </w:tblGrid>
      <w:tr w:rsidR="007422BA" w:rsidTr="007422BA">
        <w:trPr>
          <w:trHeight w:val="666"/>
        </w:trPr>
        <w:tc>
          <w:tcPr>
            <w:tcW w:w="4050" w:type="dxa"/>
            <w:vAlign w:val="bottom"/>
          </w:tcPr>
          <w:p w:rsidR="007422BA" w:rsidRPr="007422BA" w:rsidRDefault="009B75E1" w:rsidP="009373B4">
            <w:pPr>
              <w:bidi/>
              <w:jc w:val="center"/>
              <w:rPr>
                <w:rFonts w:cs="AL-Mohanad Bold"/>
                <w:sz w:val="34"/>
                <w:szCs w:val="34"/>
                <w:rtl/>
              </w:rPr>
            </w:pPr>
            <w:r>
              <w:rPr>
                <w:rFonts w:cs="AL-Mohanad Bold" w:hint="cs"/>
                <w:sz w:val="34"/>
                <w:szCs w:val="34"/>
                <w:rtl/>
              </w:rPr>
              <w:t>المُسلم</w:t>
            </w:r>
          </w:p>
        </w:tc>
        <w:tc>
          <w:tcPr>
            <w:tcW w:w="722" w:type="dxa"/>
            <w:vAlign w:val="center"/>
          </w:tcPr>
          <w:p w:rsidR="007422BA" w:rsidRDefault="007422BA" w:rsidP="009373B4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</w:p>
        </w:tc>
        <w:tc>
          <w:tcPr>
            <w:tcW w:w="5496" w:type="dxa"/>
            <w:gridSpan w:val="2"/>
            <w:vAlign w:val="bottom"/>
          </w:tcPr>
          <w:p w:rsidR="007422BA" w:rsidRPr="007422BA" w:rsidRDefault="009B75E1" w:rsidP="009373B4">
            <w:pPr>
              <w:bidi/>
              <w:jc w:val="center"/>
              <w:rPr>
                <w:rFonts w:cs="AL-Mohanad Bold"/>
                <w:sz w:val="34"/>
                <w:szCs w:val="34"/>
                <w:rtl/>
              </w:rPr>
            </w:pPr>
            <w:r>
              <w:rPr>
                <w:rFonts w:cs="AL-Mohanad Bold" w:hint="cs"/>
                <w:sz w:val="34"/>
                <w:szCs w:val="34"/>
                <w:rtl/>
              </w:rPr>
              <w:t>المستلم</w:t>
            </w:r>
          </w:p>
        </w:tc>
      </w:tr>
      <w:tr w:rsidR="007422BA" w:rsidTr="007422BA">
        <w:trPr>
          <w:trHeight w:val="720"/>
        </w:trPr>
        <w:tc>
          <w:tcPr>
            <w:tcW w:w="4050" w:type="dxa"/>
            <w:vAlign w:val="center"/>
          </w:tcPr>
          <w:p w:rsidR="009B75E1" w:rsidRDefault="009B75E1" w:rsidP="009373B4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30"/>
                <w:szCs w:val="30"/>
                <w:rtl/>
              </w:rPr>
              <w:t>صالح بن ابراهيم الوادعي</w:t>
            </w:r>
          </w:p>
          <w:p w:rsidR="007422BA" w:rsidRDefault="007422BA" w:rsidP="009B75E1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</w:p>
        </w:tc>
        <w:tc>
          <w:tcPr>
            <w:tcW w:w="722" w:type="dxa"/>
            <w:vAlign w:val="center"/>
          </w:tcPr>
          <w:p w:rsidR="007422BA" w:rsidRDefault="007422BA" w:rsidP="009373B4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</w:p>
        </w:tc>
        <w:tc>
          <w:tcPr>
            <w:tcW w:w="1618" w:type="dxa"/>
            <w:vAlign w:val="bottom"/>
          </w:tcPr>
          <w:p w:rsidR="007422BA" w:rsidRDefault="007422BA" w:rsidP="009373B4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30"/>
                <w:szCs w:val="30"/>
                <w:rtl/>
              </w:rPr>
              <w:t>الاسم</w:t>
            </w:r>
          </w:p>
        </w:tc>
        <w:tc>
          <w:tcPr>
            <w:tcW w:w="3878" w:type="dxa"/>
            <w:vAlign w:val="bottom"/>
          </w:tcPr>
          <w:p w:rsidR="007422BA" w:rsidRDefault="007422BA" w:rsidP="009373B4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12"/>
                <w:szCs w:val="12"/>
                <w:rtl/>
              </w:rPr>
              <w:t>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......................................</w:t>
            </w:r>
            <w:r>
              <w:rPr>
                <w:rFonts w:cs="AL-Mohanad Bold" w:hint="cs"/>
                <w:sz w:val="12"/>
                <w:szCs w:val="12"/>
                <w:rtl/>
              </w:rPr>
              <w:t>.............................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</w:t>
            </w:r>
          </w:p>
        </w:tc>
      </w:tr>
      <w:tr w:rsidR="007422BA" w:rsidTr="007422BA">
        <w:trPr>
          <w:trHeight w:val="720"/>
        </w:trPr>
        <w:tc>
          <w:tcPr>
            <w:tcW w:w="4050" w:type="dxa"/>
          </w:tcPr>
          <w:p w:rsidR="009B75E1" w:rsidRDefault="009B75E1" w:rsidP="009373B4">
            <w:pPr>
              <w:bidi/>
              <w:jc w:val="center"/>
              <w:rPr>
                <w:rFonts w:cs="AL-Mohanad Bold"/>
                <w:sz w:val="12"/>
                <w:szCs w:val="12"/>
                <w:rtl/>
              </w:rPr>
            </w:pPr>
          </w:p>
          <w:p w:rsidR="007422BA" w:rsidRDefault="009B75E1" w:rsidP="009B75E1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12"/>
                <w:szCs w:val="12"/>
                <w:rtl/>
              </w:rPr>
              <w:t>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......................................</w:t>
            </w:r>
            <w:r>
              <w:rPr>
                <w:rFonts w:cs="AL-Mohanad Bold" w:hint="cs"/>
                <w:sz w:val="12"/>
                <w:szCs w:val="12"/>
                <w:rtl/>
              </w:rPr>
              <w:t>.............................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</w:t>
            </w:r>
          </w:p>
        </w:tc>
        <w:tc>
          <w:tcPr>
            <w:tcW w:w="722" w:type="dxa"/>
            <w:vAlign w:val="center"/>
          </w:tcPr>
          <w:p w:rsidR="007422BA" w:rsidRDefault="007422BA" w:rsidP="009373B4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</w:p>
        </w:tc>
        <w:tc>
          <w:tcPr>
            <w:tcW w:w="1618" w:type="dxa"/>
            <w:vAlign w:val="bottom"/>
          </w:tcPr>
          <w:p w:rsidR="007422BA" w:rsidRDefault="007422BA" w:rsidP="009373B4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proofErr w:type="gramStart"/>
            <w:r>
              <w:rPr>
                <w:rFonts w:cs="AL-Mohanad Bold" w:hint="cs"/>
                <w:sz w:val="30"/>
                <w:szCs w:val="30"/>
                <w:rtl/>
              </w:rPr>
              <w:t>الرقم</w:t>
            </w:r>
            <w:proofErr w:type="gramEnd"/>
            <w:r>
              <w:rPr>
                <w:rFonts w:cs="AL-Mohanad Bold" w:hint="cs"/>
                <w:sz w:val="30"/>
                <w:szCs w:val="30"/>
                <w:rtl/>
              </w:rPr>
              <w:t xml:space="preserve"> الوظيفي</w:t>
            </w:r>
          </w:p>
        </w:tc>
        <w:tc>
          <w:tcPr>
            <w:tcW w:w="3878" w:type="dxa"/>
            <w:vAlign w:val="bottom"/>
          </w:tcPr>
          <w:p w:rsidR="007422BA" w:rsidRDefault="007422BA" w:rsidP="009373B4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12"/>
                <w:szCs w:val="12"/>
                <w:rtl/>
              </w:rPr>
              <w:t>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......................................</w:t>
            </w:r>
            <w:r>
              <w:rPr>
                <w:rFonts w:cs="AL-Mohanad Bold" w:hint="cs"/>
                <w:sz w:val="12"/>
                <w:szCs w:val="12"/>
                <w:rtl/>
              </w:rPr>
              <w:t>.............................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</w:t>
            </w:r>
          </w:p>
        </w:tc>
      </w:tr>
      <w:tr w:rsidR="007422BA" w:rsidTr="007422BA">
        <w:trPr>
          <w:trHeight w:val="720"/>
        </w:trPr>
        <w:tc>
          <w:tcPr>
            <w:tcW w:w="4050" w:type="dxa"/>
            <w:vAlign w:val="center"/>
          </w:tcPr>
          <w:p w:rsidR="007422BA" w:rsidRDefault="00E34783" w:rsidP="00E34783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30"/>
                <w:szCs w:val="30"/>
                <w:rtl/>
              </w:rPr>
              <w:t>اعتماد</w:t>
            </w:r>
          </w:p>
        </w:tc>
        <w:tc>
          <w:tcPr>
            <w:tcW w:w="722" w:type="dxa"/>
            <w:vAlign w:val="center"/>
          </w:tcPr>
          <w:p w:rsidR="007422BA" w:rsidRDefault="007422BA" w:rsidP="009373B4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</w:p>
        </w:tc>
        <w:tc>
          <w:tcPr>
            <w:tcW w:w="1618" w:type="dxa"/>
            <w:vAlign w:val="bottom"/>
          </w:tcPr>
          <w:p w:rsidR="007422BA" w:rsidRDefault="007422BA" w:rsidP="009373B4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30"/>
                <w:szCs w:val="30"/>
                <w:rtl/>
              </w:rPr>
              <w:t>التاريخ</w:t>
            </w:r>
          </w:p>
        </w:tc>
        <w:tc>
          <w:tcPr>
            <w:tcW w:w="3878" w:type="dxa"/>
            <w:vAlign w:val="bottom"/>
          </w:tcPr>
          <w:p w:rsidR="007422BA" w:rsidRDefault="007422BA" w:rsidP="009373B4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12"/>
                <w:szCs w:val="12"/>
                <w:rtl/>
              </w:rPr>
              <w:t>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......................................</w:t>
            </w:r>
            <w:r>
              <w:rPr>
                <w:rFonts w:cs="AL-Mohanad Bold" w:hint="cs"/>
                <w:sz w:val="12"/>
                <w:szCs w:val="12"/>
                <w:rtl/>
              </w:rPr>
              <w:t>.............................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</w:t>
            </w:r>
          </w:p>
        </w:tc>
      </w:tr>
      <w:tr w:rsidR="007422BA" w:rsidTr="00E34783">
        <w:trPr>
          <w:trHeight w:val="810"/>
        </w:trPr>
        <w:tc>
          <w:tcPr>
            <w:tcW w:w="4050" w:type="dxa"/>
          </w:tcPr>
          <w:p w:rsidR="00E34783" w:rsidRDefault="00E34783" w:rsidP="009373B4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30"/>
                <w:szCs w:val="30"/>
                <w:rtl/>
              </w:rPr>
              <w:t xml:space="preserve">عبدالرحمن بن مبارك العسّـوم </w:t>
            </w:r>
          </w:p>
          <w:p w:rsidR="007422BA" w:rsidRDefault="009B75E1" w:rsidP="00E34783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30"/>
                <w:szCs w:val="30"/>
                <w:rtl/>
              </w:rPr>
              <w:t xml:space="preserve">مدير مركز الوثائق </w:t>
            </w:r>
            <w:proofErr w:type="gramStart"/>
            <w:r>
              <w:rPr>
                <w:rFonts w:cs="AL-Mohanad Bold" w:hint="cs"/>
                <w:sz w:val="30"/>
                <w:szCs w:val="30"/>
                <w:rtl/>
              </w:rPr>
              <w:t>والمعلومات</w:t>
            </w:r>
            <w:proofErr w:type="gramEnd"/>
          </w:p>
        </w:tc>
        <w:tc>
          <w:tcPr>
            <w:tcW w:w="722" w:type="dxa"/>
            <w:vAlign w:val="center"/>
          </w:tcPr>
          <w:p w:rsidR="007422BA" w:rsidRDefault="007422BA" w:rsidP="009373B4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</w:p>
        </w:tc>
        <w:tc>
          <w:tcPr>
            <w:tcW w:w="1618" w:type="dxa"/>
            <w:vAlign w:val="center"/>
          </w:tcPr>
          <w:p w:rsidR="007422BA" w:rsidRDefault="007422BA" w:rsidP="00E34783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30"/>
                <w:szCs w:val="30"/>
                <w:rtl/>
              </w:rPr>
              <w:t>التوقيع</w:t>
            </w:r>
          </w:p>
        </w:tc>
        <w:tc>
          <w:tcPr>
            <w:tcW w:w="3878" w:type="dxa"/>
            <w:vAlign w:val="center"/>
          </w:tcPr>
          <w:p w:rsidR="007422BA" w:rsidRDefault="007422BA" w:rsidP="00E34783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12"/>
                <w:szCs w:val="12"/>
                <w:rtl/>
              </w:rPr>
              <w:t>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......................................</w:t>
            </w:r>
            <w:r>
              <w:rPr>
                <w:rFonts w:cs="AL-Mohanad Bold" w:hint="cs"/>
                <w:sz w:val="12"/>
                <w:szCs w:val="12"/>
                <w:rtl/>
              </w:rPr>
              <w:t>.............................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</w:t>
            </w:r>
          </w:p>
        </w:tc>
      </w:tr>
    </w:tbl>
    <w:p w:rsidR="00E34783" w:rsidRPr="00E34783" w:rsidRDefault="00E34783" w:rsidP="009373B4">
      <w:pPr>
        <w:bidi/>
        <w:rPr>
          <w:rFonts w:cs="AL-Mohanad Bold"/>
          <w:sz w:val="38"/>
          <w:szCs w:val="38"/>
          <w:rtl/>
        </w:rPr>
      </w:pPr>
    </w:p>
    <w:p w:rsidR="00C84E70" w:rsidRDefault="00C84E70" w:rsidP="00E34783">
      <w:pPr>
        <w:bidi/>
        <w:rPr>
          <w:rFonts w:cs="AL-Mohanad Bold"/>
          <w:sz w:val="30"/>
          <w:szCs w:val="30"/>
          <w:rtl/>
        </w:rPr>
      </w:pPr>
      <w:r>
        <w:rPr>
          <w:rFonts w:cs="AL-Mohanad Bold" w:hint="cs"/>
          <w:sz w:val="30"/>
          <w:szCs w:val="30"/>
          <w:rtl/>
        </w:rPr>
        <w:t xml:space="preserve"> </w:t>
      </w:r>
      <w:r w:rsidR="009B75E1">
        <w:rPr>
          <w:rFonts w:cs="AL-Mohanad Bold" w:hint="cs"/>
          <w:sz w:val="12"/>
          <w:szCs w:val="12"/>
          <w:rtl/>
        </w:rPr>
        <w:t>.................</w:t>
      </w:r>
      <w:r w:rsidR="009B75E1" w:rsidRPr="00C84E70">
        <w:rPr>
          <w:rFonts w:cs="AL-Mohanad Bold" w:hint="cs"/>
          <w:sz w:val="12"/>
          <w:szCs w:val="12"/>
          <w:rtl/>
        </w:rPr>
        <w:t>......................................</w:t>
      </w:r>
      <w:r w:rsidR="009B75E1">
        <w:rPr>
          <w:rFonts w:cs="AL-Mohanad Bold" w:hint="cs"/>
          <w:sz w:val="12"/>
          <w:szCs w:val="12"/>
          <w:rtl/>
        </w:rPr>
        <w:t>.............................</w:t>
      </w:r>
      <w:r w:rsidR="009B75E1" w:rsidRPr="00C84E70">
        <w:rPr>
          <w:rFonts w:cs="AL-Mohanad Bold" w:hint="cs"/>
          <w:sz w:val="12"/>
          <w:szCs w:val="12"/>
          <w:rtl/>
        </w:rPr>
        <w:t>.....................................</w:t>
      </w:r>
      <w:bookmarkStart w:id="0" w:name="_GoBack"/>
      <w:bookmarkEnd w:id="0"/>
    </w:p>
    <w:sectPr w:rsidR="00C84E70" w:rsidSect="00FF182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100" w:bottom="1440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D23" w:rsidRDefault="00A95D23" w:rsidP="00D75510">
      <w:r>
        <w:separator/>
      </w:r>
    </w:p>
  </w:endnote>
  <w:endnote w:type="continuationSeparator" w:id="0">
    <w:p w:rsidR="00A95D23" w:rsidRDefault="00A95D23" w:rsidP="00D7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plified Arabic">
    <w:altName w:val="Times New Roman"/>
    <w:panose1 w:val="02020603050405020304"/>
    <w:charset w:val="B2"/>
    <w:family w:val="auto"/>
    <w:pitch w:val="variable"/>
    <w:sig w:usb0="00002000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anan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190" w:rsidRDefault="002A31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3B4" w:rsidRDefault="009373B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DD6A1EE" wp14:editId="0E0F04C0">
              <wp:simplePos x="0" y="0"/>
              <wp:positionH relativeFrom="column">
                <wp:posOffset>93032</wp:posOffset>
              </wp:positionH>
              <wp:positionV relativeFrom="paragraph">
                <wp:posOffset>-296289</wp:posOffset>
              </wp:positionV>
              <wp:extent cx="3781425" cy="140398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142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73B4" w:rsidRPr="00D60FC0" w:rsidRDefault="009373B4" w:rsidP="007D43D2">
                          <w:pPr>
                            <w:bidi/>
                            <w:jc w:val="center"/>
                            <w:rPr>
                              <w:rFonts w:cs="Fanan"/>
                              <w:sz w:val="26"/>
                              <w:szCs w:val="26"/>
                            </w:rPr>
                          </w:pPr>
                          <w:r w:rsidRPr="00A30559">
                            <w:rPr>
                              <w:rFonts w:cs="Fanan" w:hint="cs"/>
                              <w:sz w:val="6"/>
                              <w:szCs w:val="6"/>
                              <w:rtl/>
                            </w:rPr>
                    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 </w:t>
                          </w:r>
                          <w:r w:rsidRPr="00A30559">
                            <w:rPr>
                              <w:rFonts w:cs="Fanan" w:hint="cs"/>
                              <w:color w:val="0070C0"/>
                              <w:sz w:val="16"/>
                              <w:szCs w:val="16"/>
                              <w:rtl/>
                            </w:rPr>
                            <w:t xml:space="preserve">العسوم ــ </w:t>
                          </w:r>
                          <w:r w:rsidR="007D43D2">
                            <w:rPr>
                              <w:rFonts w:cs="Fanan" w:hint="cs"/>
                              <w:color w:val="0070C0"/>
                              <w:sz w:val="16"/>
                              <w:szCs w:val="16"/>
                              <w:rtl/>
                            </w:rPr>
                            <w:t xml:space="preserve">مركز الوثائق والمعلومات </w:t>
                          </w:r>
                          <w:r>
                            <w:rPr>
                              <w:rFonts w:cs="Fanan" w:hint="cs"/>
                              <w:color w:val="0070C0"/>
                              <w:sz w:val="16"/>
                              <w:szCs w:val="16"/>
                              <w:rtl/>
                            </w:rPr>
                            <w:t xml:space="preserve">2017م </w:t>
                          </w:r>
                          <w:r w:rsidRPr="00A30559">
                            <w:rPr>
                              <w:rFonts w:cs="Fanan" w:hint="cs"/>
                              <w:sz w:val="6"/>
                              <w:szCs w:val="6"/>
                              <w:rtl/>
                            </w:rPr>
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</w:r>
                          <w:r>
                            <w:rPr>
                              <w:rFonts w:cs="Fanan" w:hint="cs"/>
                              <w:sz w:val="6"/>
                              <w:szCs w:val="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Fanan" w:hint="cs"/>
                              <w:color w:val="0070C0"/>
                              <w:sz w:val="16"/>
                              <w:szCs w:val="16"/>
                              <w:rtl/>
                            </w:rPr>
                            <w:t>صفحة</w:t>
                          </w:r>
                          <w:r w:rsidRPr="00A30559">
                            <w:rPr>
                              <w:rFonts w:cs="Fanan" w:hint="cs"/>
                              <w:sz w:val="6"/>
                              <w:szCs w:val="6"/>
                              <w:rtl/>
                            </w:rPr>
                            <w:t xml:space="preserve"> </w:t>
                          </w:r>
                          <w:r w:rsidRPr="00D60FC0">
                            <w:rPr>
                              <w:rFonts w:cs="Fanan" w:hint="cs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Pr="00D60FC0">
                            <w:rPr>
                              <w:rFonts w:cs="Fan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60FC0">
                            <w:rPr>
                              <w:rFonts w:cs="Fanan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60FC0">
                            <w:rPr>
                              <w:rFonts w:cs="Fan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D3232">
                            <w:rPr>
                              <w:rFonts w:cs="Fanan"/>
                              <w:noProof/>
                              <w:sz w:val="16"/>
                              <w:szCs w:val="16"/>
                              <w:rtl/>
                            </w:rPr>
                            <w:t>1</w:t>
                          </w:r>
                          <w:r w:rsidRPr="00D60FC0">
                            <w:rPr>
                              <w:rFonts w:cs="Fanan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cs="Fanan" w:hint="cs"/>
                              <w:noProof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7.35pt;margin-top:-23.35pt;width:297.7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" filled="f" stroked="f">
              <v:textbox style="mso-fit-shape-to-text:t">
                <w:txbxContent>
                  <w:p w:rsidR="009373B4" w:rsidRPr="00D60FC0" w:rsidRDefault="009373B4" w:rsidP="007D43D2">
                    <w:pPr>
                      <w:bidi/>
                      <w:jc w:val="center"/>
                      <w:rPr>
                        <w:rFonts w:cs="Fanan"/>
                        <w:sz w:val="26"/>
                        <w:szCs w:val="26"/>
                      </w:rPr>
                    </w:pPr>
                    <w:r w:rsidRPr="00A30559">
                      <w:rPr>
                        <w:rFonts w:cs="Fanan" w:hint="cs"/>
                        <w:sz w:val="6"/>
                        <w:szCs w:val="6"/>
                        <w:rtl/>
                      </w:rPr>
              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 </w:t>
                    </w:r>
                    <w:r w:rsidRPr="00A30559">
                      <w:rPr>
                        <w:rFonts w:cs="Fanan" w:hint="cs"/>
                        <w:color w:val="0070C0"/>
                        <w:sz w:val="16"/>
                        <w:szCs w:val="16"/>
                        <w:rtl/>
                      </w:rPr>
                      <w:t xml:space="preserve">العسوم ــ </w:t>
                    </w:r>
                    <w:r w:rsidR="007D43D2">
                      <w:rPr>
                        <w:rFonts w:cs="Fanan" w:hint="cs"/>
                        <w:color w:val="0070C0"/>
                        <w:sz w:val="16"/>
                        <w:szCs w:val="16"/>
                        <w:rtl/>
                      </w:rPr>
                      <w:t xml:space="preserve">مركز الوثائق والمعلومات </w:t>
                    </w:r>
                    <w:r>
                      <w:rPr>
                        <w:rFonts w:cs="Fanan" w:hint="cs"/>
                        <w:color w:val="0070C0"/>
                        <w:sz w:val="16"/>
                        <w:szCs w:val="16"/>
                        <w:rtl/>
                      </w:rPr>
                      <w:t xml:space="preserve">2017م </w:t>
                    </w:r>
                    <w:r w:rsidRPr="00A30559">
                      <w:rPr>
                        <w:rFonts w:cs="Fanan" w:hint="cs"/>
                        <w:sz w:val="6"/>
                        <w:szCs w:val="6"/>
                        <w:rtl/>
                      </w:rPr>
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</w:r>
                    <w:r>
                      <w:rPr>
                        <w:rFonts w:cs="Fanan" w:hint="cs"/>
                        <w:sz w:val="6"/>
                        <w:szCs w:val="6"/>
                        <w:rtl/>
                      </w:rPr>
                      <w:t xml:space="preserve"> </w:t>
                    </w:r>
                    <w:r>
                      <w:rPr>
                        <w:rFonts w:cs="Fanan" w:hint="cs"/>
                        <w:color w:val="0070C0"/>
                        <w:sz w:val="16"/>
                        <w:szCs w:val="16"/>
                        <w:rtl/>
                      </w:rPr>
                      <w:t>صفحة</w:t>
                    </w:r>
                    <w:r w:rsidRPr="00A30559">
                      <w:rPr>
                        <w:rFonts w:cs="Fanan" w:hint="cs"/>
                        <w:sz w:val="6"/>
                        <w:szCs w:val="6"/>
                        <w:rtl/>
                      </w:rPr>
                      <w:t xml:space="preserve"> </w:t>
                    </w:r>
                    <w:r w:rsidRPr="00D60FC0">
                      <w:rPr>
                        <w:rFonts w:cs="Fanan" w:hint="cs"/>
                        <w:sz w:val="16"/>
                        <w:szCs w:val="16"/>
                        <w:rtl/>
                      </w:rPr>
                      <w:t xml:space="preserve"> </w:t>
                    </w:r>
                    <w:r w:rsidRPr="00D60FC0">
                      <w:rPr>
                        <w:rFonts w:cs="Fanan"/>
                        <w:sz w:val="16"/>
                        <w:szCs w:val="16"/>
                      </w:rPr>
                      <w:fldChar w:fldCharType="begin"/>
                    </w:r>
                    <w:r w:rsidRPr="00D60FC0">
                      <w:rPr>
                        <w:rFonts w:cs="Fanan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D60FC0">
                      <w:rPr>
                        <w:rFonts w:cs="Fanan"/>
                        <w:sz w:val="16"/>
                        <w:szCs w:val="16"/>
                      </w:rPr>
                      <w:fldChar w:fldCharType="separate"/>
                    </w:r>
                    <w:r w:rsidR="002D3232">
                      <w:rPr>
                        <w:rFonts w:cs="Fanan"/>
                        <w:noProof/>
                        <w:sz w:val="16"/>
                        <w:szCs w:val="16"/>
                        <w:rtl/>
                      </w:rPr>
                      <w:t>1</w:t>
                    </w:r>
                    <w:r w:rsidRPr="00D60FC0">
                      <w:rPr>
                        <w:rFonts w:cs="Fanan"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cs="Fanan" w:hint="cs"/>
                        <w:noProof/>
                        <w:sz w:val="16"/>
                        <w:szCs w:val="16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7135F2B1" wp14:editId="3DAC724D">
          <wp:simplePos x="0" y="0"/>
          <wp:positionH relativeFrom="column">
            <wp:posOffset>-972820</wp:posOffset>
          </wp:positionH>
          <wp:positionV relativeFrom="paragraph">
            <wp:posOffset>-448556</wp:posOffset>
          </wp:positionV>
          <wp:extent cx="7701280" cy="882015"/>
          <wp:effectExtent l="0" t="0" r="0" b="698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1280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190" w:rsidRDefault="002A31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D23" w:rsidRDefault="00A95D23" w:rsidP="00D75510">
      <w:r>
        <w:separator/>
      </w:r>
    </w:p>
  </w:footnote>
  <w:footnote w:type="continuationSeparator" w:id="0">
    <w:p w:rsidR="00A95D23" w:rsidRDefault="00A95D23" w:rsidP="00D755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3B4" w:rsidRDefault="00A95D23">
    <w:pPr>
      <w:pStyle w:val="Header"/>
    </w:pPr>
    <w:r>
      <w:rPr>
        <w:noProof/>
      </w:rPr>
      <w:pict w14:anchorId="6D3370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48.85pt;height:634.9pt;z-index:-251657216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3B4" w:rsidRDefault="009373B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68A0AF7" wp14:editId="78D35F46">
              <wp:simplePos x="0" y="0"/>
              <wp:positionH relativeFrom="column">
                <wp:posOffset>4751705</wp:posOffset>
              </wp:positionH>
              <wp:positionV relativeFrom="paragraph">
                <wp:posOffset>1357086</wp:posOffset>
              </wp:positionV>
              <wp:extent cx="1485900" cy="33159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3315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73B4" w:rsidRPr="007962CE" w:rsidRDefault="004869CD" w:rsidP="007962CE">
                          <w:pPr>
                            <w:bidi/>
                            <w:jc w:val="center"/>
                            <w:rPr>
                              <w:rFonts w:ascii="Calibri" w:hAnsi="Calibri" w:cs="Fanan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Calibri" w:hAnsi="Calibri" w:cs="Fanan" w:hint="cs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  <w:t xml:space="preserve">مركز الوثائق </w:t>
                          </w:r>
                          <w:proofErr w:type="gramStart"/>
                          <w:r>
                            <w:rPr>
                              <w:rFonts w:ascii="Calibri" w:hAnsi="Calibri" w:cs="Fanan" w:hint="cs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  <w:t>والمعلومات</w:t>
                          </w:r>
                          <w:proofErr w:type="gramEnd"/>
                        </w:p>
                        <w:p w:rsidR="009373B4" w:rsidRDefault="009373B4" w:rsidP="004D245C">
                          <w:pPr>
                            <w:pStyle w:val="Header"/>
                            <w:tabs>
                              <w:tab w:val="left" w:pos="10070"/>
                              <w:tab w:val="right" w:pos="13102"/>
                            </w:tabs>
                            <w:spacing w:line="192" w:lineRule="auto"/>
                            <w:jc w:val="center"/>
                            <w:rPr>
                              <w:rFonts w:ascii="Calibri" w:hAnsi="Calibri" w:cs="Calibri"/>
                              <w:caps/>
                              <w:color w:val="002060"/>
                              <w:sz w:val="14"/>
                              <w:szCs w:val="14"/>
                              <w:rtl/>
                            </w:rPr>
                          </w:pPr>
                        </w:p>
                        <w:p w:rsidR="004869CD" w:rsidRPr="004D245C" w:rsidRDefault="004869CD" w:rsidP="004D245C">
                          <w:pPr>
                            <w:pStyle w:val="Header"/>
                            <w:tabs>
                              <w:tab w:val="left" w:pos="10070"/>
                              <w:tab w:val="right" w:pos="13102"/>
                            </w:tabs>
                            <w:spacing w:line="192" w:lineRule="auto"/>
                            <w:jc w:val="center"/>
                            <w:rPr>
                              <w:rFonts w:cs="Arial"/>
                              <w:color w:val="00206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4.15pt;margin-top:106.85pt;width:117pt;height:2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" filled="f" stroked="f">
              <v:textbox>
                <w:txbxContent>
                  <w:p w:rsidR="009373B4" w:rsidRPr="007962CE" w:rsidRDefault="004869CD" w:rsidP="007962CE">
                    <w:pPr>
                      <w:bidi/>
                      <w:jc w:val="center"/>
                      <w:rPr>
                        <w:rFonts w:ascii="Calibri" w:hAnsi="Calibri" w:cs="Fanan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libri" w:hAnsi="Calibri" w:cs="Fanan" w:hint="cs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  <w:t xml:space="preserve">مركز الوثائق </w:t>
                    </w:r>
                    <w:proofErr w:type="gramStart"/>
                    <w:r>
                      <w:rPr>
                        <w:rFonts w:ascii="Calibri" w:hAnsi="Calibri" w:cs="Fanan" w:hint="cs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  <w:t>والمعلومات</w:t>
                    </w:r>
                    <w:proofErr w:type="gramEnd"/>
                  </w:p>
                  <w:p w:rsidR="009373B4" w:rsidRDefault="009373B4" w:rsidP="004D245C">
                    <w:pPr>
                      <w:pStyle w:val="Header"/>
                      <w:tabs>
                        <w:tab w:val="left" w:pos="10070"/>
                        <w:tab w:val="right" w:pos="13102"/>
                      </w:tabs>
                      <w:spacing w:line="192" w:lineRule="auto"/>
                      <w:jc w:val="center"/>
                      <w:rPr>
                        <w:rFonts w:ascii="Calibri" w:hAnsi="Calibri" w:cs="Calibri"/>
                        <w:caps/>
                        <w:color w:val="002060"/>
                        <w:sz w:val="14"/>
                        <w:szCs w:val="14"/>
                        <w:rtl/>
                      </w:rPr>
                    </w:pPr>
                  </w:p>
                  <w:p w:rsidR="004869CD" w:rsidRPr="004D245C" w:rsidRDefault="004869CD" w:rsidP="004D245C">
                    <w:pPr>
                      <w:pStyle w:val="Header"/>
                      <w:tabs>
                        <w:tab w:val="left" w:pos="10070"/>
                        <w:tab w:val="right" w:pos="13102"/>
                      </w:tabs>
                      <w:spacing w:line="192" w:lineRule="auto"/>
                      <w:jc w:val="center"/>
                      <w:rPr>
                        <w:rFonts w:cs="Arial"/>
                        <w:color w:val="00206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5FFAED73" wp14:editId="387439B5">
          <wp:simplePos x="0" y="0"/>
          <wp:positionH relativeFrom="column">
            <wp:posOffset>-975360</wp:posOffset>
          </wp:positionH>
          <wp:positionV relativeFrom="paragraph">
            <wp:posOffset>-674370</wp:posOffset>
          </wp:positionV>
          <wp:extent cx="7656195" cy="2259330"/>
          <wp:effectExtent l="0" t="0" r="0" b="127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95" cy="2259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3B4" w:rsidRDefault="00A95D23">
    <w:pPr>
      <w:pStyle w:val="Header"/>
    </w:pPr>
    <w:r>
      <w:rPr>
        <w:noProof/>
      </w:rPr>
      <w:pict w14:anchorId="130104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48.85pt;height:634.9pt;z-index:-251656192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706D1"/>
    <w:multiLevelType w:val="hybridMultilevel"/>
    <w:tmpl w:val="1CB0EF58"/>
    <w:lvl w:ilvl="0" w:tplc="21ECBBC6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3C7629"/>
    <w:multiLevelType w:val="hybridMultilevel"/>
    <w:tmpl w:val="AE7E84B8"/>
    <w:lvl w:ilvl="0" w:tplc="FC669E8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Simplified Arabic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9C72ED"/>
    <w:multiLevelType w:val="hybridMultilevel"/>
    <w:tmpl w:val="43603A50"/>
    <w:lvl w:ilvl="0" w:tplc="F5EAACE4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932EF0"/>
    <w:multiLevelType w:val="hybridMultilevel"/>
    <w:tmpl w:val="B94297BC"/>
    <w:lvl w:ilvl="0" w:tplc="2BB29A94">
      <w:start w:val="1"/>
      <w:numFmt w:val="arabicAlpha"/>
      <w:lvlText w:val="%1."/>
      <w:lvlJc w:val="left"/>
      <w:pPr>
        <w:ind w:left="1080" w:hanging="360"/>
      </w:pPr>
      <w:rPr>
        <w:rFonts w:cs="mohammad bold art 1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0F87BD7"/>
    <w:multiLevelType w:val="hybridMultilevel"/>
    <w:tmpl w:val="705045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1C6714"/>
    <w:multiLevelType w:val="hybridMultilevel"/>
    <w:tmpl w:val="E752FCB8"/>
    <w:lvl w:ilvl="0" w:tplc="236AFDE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FB0838"/>
    <w:multiLevelType w:val="hybridMultilevel"/>
    <w:tmpl w:val="BA5AA218"/>
    <w:lvl w:ilvl="0" w:tplc="2BB29A94">
      <w:start w:val="1"/>
      <w:numFmt w:val="arabicAlpha"/>
      <w:lvlText w:val="%1."/>
      <w:lvlJc w:val="left"/>
      <w:pPr>
        <w:ind w:left="720" w:hanging="360"/>
      </w:pPr>
      <w:rPr>
        <w:rFonts w:cs="mohammad bold art 1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122A8D"/>
    <w:multiLevelType w:val="hybridMultilevel"/>
    <w:tmpl w:val="243EE58A"/>
    <w:lvl w:ilvl="0" w:tplc="05B2E07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914644"/>
    <w:multiLevelType w:val="hybridMultilevel"/>
    <w:tmpl w:val="B4605A40"/>
    <w:lvl w:ilvl="0" w:tplc="189ECB82">
      <w:start w:val="1"/>
      <w:numFmt w:val="arabicAlpha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15B34"/>
    <w:multiLevelType w:val="hybridMultilevel"/>
    <w:tmpl w:val="59C8A084"/>
    <w:lvl w:ilvl="0" w:tplc="05B2E07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9FA6F83"/>
    <w:multiLevelType w:val="hybridMultilevel"/>
    <w:tmpl w:val="C2CA7708"/>
    <w:lvl w:ilvl="0" w:tplc="CEBC8DB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F41DFC"/>
    <w:multiLevelType w:val="hybridMultilevel"/>
    <w:tmpl w:val="2D346DF6"/>
    <w:lvl w:ilvl="0" w:tplc="4AC25624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2E556CD"/>
    <w:multiLevelType w:val="hybridMultilevel"/>
    <w:tmpl w:val="57305CF6"/>
    <w:lvl w:ilvl="0" w:tplc="A6D816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7C0303"/>
    <w:multiLevelType w:val="hybridMultilevel"/>
    <w:tmpl w:val="6E1467A2"/>
    <w:lvl w:ilvl="0" w:tplc="A6D816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E45DA7"/>
    <w:multiLevelType w:val="hybridMultilevel"/>
    <w:tmpl w:val="469A019A"/>
    <w:lvl w:ilvl="0" w:tplc="05B2E0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5F6AD9"/>
    <w:multiLevelType w:val="hybridMultilevel"/>
    <w:tmpl w:val="B380EB56"/>
    <w:lvl w:ilvl="0" w:tplc="A6D8167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5"/>
  </w:num>
  <w:num w:numId="7">
    <w:abstractNumId w:val="4"/>
  </w:num>
  <w:num w:numId="8">
    <w:abstractNumId w:val="3"/>
  </w:num>
  <w:num w:numId="9">
    <w:abstractNumId w:val="7"/>
  </w:num>
  <w:num w:numId="10">
    <w:abstractNumId w:val="14"/>
  </w:num>
  <w:num w:numId="11">
    <w:abstractNumId w:val="9"/>
  </w:num>
  <w:num w:numId="12">
    <w:abstractNumId w:val="12"/>
  </w:num>
  <w:num w:numId="13">
    <w:abstractNumId w:val="15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0"/>
  </w:num>
  <w:num w:numId="19">
    <w:abstractNumId w:val="13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59D"/>
    <w:rsid w:val="00006FAF"/>
    <w:rsid w:val="00010C31"/>
    <w:rsid w:val="00012536"/>
    <w:rsid w:val="00021C0A"/>
    <w:rsid w:val="00061BAA"/>
    <w:rsid w:val="00075373"/>
    <w:rsid w:val="0008304C"/>
    <w:rsid w:val="00091353"/>
    <w:rsid w:val="000B12AB"/>
    <w:rsid w:val="000C1F5C"/>
    <w:rsid w:val="000F6EF2"/>
    <w:rsid w:val="00104EB4"/>
    <w:rsid w:val="00133401"/>
    <w:rsid w:val="00140F27"/>
    <w:rsid w:val="001530A7"/>
    <w:rsid w:val="001539DF"/>
    <w:rsid w:val="001542EA"/>
    <w:rsid w:val="00172ED2"/>
    <w:rsid w:val="001742D6"/>
    <w:rsid w:val="00183138"/>
    <w:rsid w:val="001D7395"/>
    <w:rsid w:val="001E64A7"/>
    <w:rsid w:val="00226D4E"/>
    <w:rsid w:val="002647A4"/>
    <w:rsid w:val="00270EE4"/>
    <w:rsid w:val="002A3190"/>
    <w:rsid w:val="002D3232"/>
    <w:rsid w:val="00325FFF"/>
    <w:rsid w:val="003A27D8"/>
    <w:rsid w:val="003B0529"/>
    <w:rsid w:val="003B169C"/>
    <w:rsid w:val="003E1162"/>
    <w:rsid w:val="0040378B"/>
    <w:rsid w:val="004165B3"/>
    <w:rsid w:val="00427E8D"/>
    <w:rsid w:val="00442126"/>
    <w:rsid w:val="004869CD"/>
    <w:rsid w:val="004C678A"/>
    <w:rsid w:val="004C7ADD"/>
    <w:rsid w:val="004D245C"/>
    <w:rsid w:val="005358D7"/>
    <w:rsid w:val="005419E5"/>
    <w:rsid w:val="005431B5"/>
    <w:rsid w:val="005A47FA"/>
    <w:rsid w:val="005B2040"/>
    <w:rsid w:val="005B4EB2"/>
    <w:rsid w:val="006103BD"/>
    <w:rsid w:val="00630A74"/>
    <w:rsid w:val="0068756F"/>
    <w:rsid w:val="006A5BE0"/>
    <w:rsid w:val="006E1CEB"/>
    <w:rsid w:val="00710608"/>
    <w:rsid w:val="0071326F"/>
    <w:rsid w:val="007422BA"/>
    <w:rsid w:val="00784C2C"/>
    <w:rsid w:val="007962CE"/>
    <w:rsid w:val="007A0610"/>
    <w:rsid w:val="007A2BE1"/>
    <w:rsid w:val="007C1296"/>
    <w:rsid w:val="007D43D2"/>
    <w:rsid w:val="007F5770"/>
    <w:rsid w:val="00854173"/>
    <w:rsid w:val="00861A44"/>
    <w:rsid w:val="008D1BC8"/>
    <w:rsid w:val="009210B9"/>
    <w:rsid w:val="009373B4"/>
    <w:rsid w:val="009478AB"/>
    <w:rsid w:val="009750A1"/>
    <w:rsid w:val="009B75E1"/>
    <w:rsid w:val="009F6EB6"/>
    <w:rsid w:val="00A0480A"/>
    <w:rsid w:val="00A33A47"/>
    <w:rsid w:val="00A6559D"/>
    <w:rsid w:val="00A6731B"/>
    <w:rsid w:val="00A676C1"/>
    <w:rsid w:val="00A71AB2"/>
    <w:rsid w:val="00A81720"/>
    <w:rsid w:val="00A95D23"/>
    <w:rsid w:val="00AA4304"/>
    <w:rsid w:val="00AA4C2F"/>
    <w:rsid w:val="00AD0A7A"/>
    <w:rsid w:val="00AF240D"/>
    <w:rsid w:val="00B30B8B"/>
    <w:rsid w:val="00B4355E"/>
    <w:rsid w:val="00B82890"/>
    <w:rsid w:val="00BA0B76"/>
    <w:rsid w:val="00BB32B3"/>
    <w:rsid w:val="00C84E70"/>
    <w:rsid w:val="00C97590"/>
    <w:rsid w:val="00CA71C8"/>
    <w:rsid w:val="00CC4D4B"/>
    <w:rsid w:val="00D26EFE"/>
    <w:rsid w:val="00D41D03"/>
    <w:rsid w:val="00D44D4C"/>
    <w:rsid w:val="00D75510"/>
    <w:rsid w:val="00DA40A8"/>
    <w:rsid w:val="00E06B85"/>
    <w:rsid w:val="00E34783"/>
    <w:rsid w:val="00E67010"/>
    <w:rsid w:val="00EF6807"/>
    <w:rsid w:val="00F07C39"/>
    <w:rsid w:val="00F346E6"/>
    <w:rsid w:val="00FA655C"/>
    <w:rsid w:val="00FF1827"/>
    <w:rsid w:val="00FF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5510"/>
  </w:style>
  <w:style w:type="paragraph" w:styleId="Footer">
    <w:name w:val="footer"/>
    <w:basedOn w:val="Normal"/>
    <w:link w:val="Footer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5510"/>
  </w:style>
  <w:style w:type="paragraph" w:styleId="ListParagraph">
    <w:name w:val="List Paragraph"/>
    <w:basedOn w:val="Normal"/>
    <w:uiPriority w:val="34"/>
    <w:qFormat/>
    <w:rsid w:val="007962CE"/>
    <w:pPr>
      <w:bidi/>
      <w:ind w:left="72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2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2C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210B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84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373B4"/>
    <w:pPr>
      <w:bidi/>
    </w:pPr>
    <w:rPr>
      <w:rFonts w:ascii="Calibri" w:eastAsia="Calibri" w:hAnsi="Calibri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5510"/>
  </w:style>
  <w:style w:type="paragraph" w:styleId="Footer">
    <w:name w:val="footer"/>
    <w:basedOn w:val="Normal"/>
    <w:link w:val="Footer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5510"/>
  </w:style>
  <w:style w:type="paragraph" w:styleId="ListParagraph">
    <w:name w:val="List Paragraph"/>
    <w:basedOn w:val="Normal"/>
    <w:uiPriority w:val="34"/>
    <w:qFormat/>
    <w:rsid w:val="007962CE"/>
    <w:pPr>
      <w:bidi/>
      <w:ind w:left="72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2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2C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210B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84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373B4"/>
    <w:pPr>
      <w:bidi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575;&#1604;&#1608;&#1585;&#1602;%20&#1575;&#1604;&#1585;&#1587;&#1605;&#1610;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الورق الرسمي </Template>
  <TotalTime>148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manal askar</dc:creator>
  <cp:lastModifiedBy>Abdulrehman Mubarak Alassom</cp:lastModifiedBy>
  <cp:revision>12</cp:revision>
  <cp:lastPrinted>2017-08-13T08:01:00Z</cp:lastPrinted>
  <dcterms:created xsi:type="dcterms:W3CDTF">2017-07-19T06:46:00Z</dcterms:created>
  <dcterms:modified xsi:type="dcterms:W3CDTF">2018-01-23T10:58:00Z</dcterms:modified>
</cp:coreProperties>
</file>