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6D86B" w14:textId="77777777" w:rsidR="004F6122" w:rsidRPr="004F6122" w:rsidRDefault="001B0179" w:rsidP="00EA736A">
      <w:pPr>
        <w:pStyle w:val="a7"/>
        <w:rPr>
          <w:color w:val="FF0000"/>
          <w:rtl/>
        </w:rPr>
      </w:pPr>
      <w:bookmarkStart w:id="0" w:name="_GoBack"/>
      <w:bookmarkEnd w:id="0"/>
      <w:r w:rsidRPr="001B0179">
        <w:rPr>
          <w:color w:val="FF0000"/>
          <w:rtl/>
        </w:rPr>
        <w:t xml:space="preserve">استمارة الترشيح </w:t>
      </w:r>
      <w:r w:rsidRPr="001B0179">
        <w:rPr>
          <w:rFonts w:hint="cs"/>
          <w:color w:val="FF0000"/>
          <w:rtl/>
        </w:rPr>
        <w:t xml:space="preserve">للبرامج التدريبية </w:t>
      </w:r>
      <w:r w:rsidRPr="001B0179">
        <w:rPr>
          <w:color w:val="FF0000"/>
          <w:rtl/>
        </w:rPr>
        <w:t>بمعهد الإدارة العامة</w:t>
      </w:r>
    </w:p>
    <w:tbl>
      <w:tblPr>
        <w:bidiVisual/>
        <w:tblW w:w="497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"/>
        <w:gridCol w:w="8201"/>
      </w:tblGrid>
      <w:tr w:rsidR="001B0179" w:rsidRPr="00616BEA" w14:paraId="0BA94EE1" w14:textId="77777777" w:rsidTr="00883BA4">
        <w:trPr>
          <w:cantSplit/>
          <w:trHeight w:val="503"/>
          <w:jc w:val="center"/>
        </w:trPr>
        <w:tc>
          <w:tcPr>
            <w:tcW w:w="414" w:type="pct"/>
            <w:vMerge w:val="restart"/>
            <w:tcBorders>
              <w:right w:val="single" w:sz="12" w:space="0" w:color="auto"/>
            </w:tcBorders>
            <w:shd w:val="clear" w:color="auto" w:fill="E6E6E6"/>
            <w:textDirection w:val="btLr"/>
          </w:tcPr>
          <w:p w14:paraId="67594C3F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البيانات الشخصية للمرشح</w:t>
            </w:r>
          </w:p>
        </w:tc>
        <w:tc>
          <w:tcPr>
            <w:tcW w:w="4586" w:type="pct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7CF02BF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الاسم (رباعي):    </w:t>
            </w:r>
            <w:r w:rsidR="00883BA4">
              <w:rPr>
                <w:rFonts w:ascii="Adobe Arabic" w:hAnsi="Adobe Arabic" w:cs="Adobe Arabic"/>
                <w:b/>
                <w:bCs/>
              </w:rPr>
              <w:t xml:space="preserve">      </w:t>
            </w:r>
            <w:r w:rsidR="004F6122">
              <w:rPr>
                <w:rFonts w:ascii="Adobe Arabic" w:hAnsi="Adobe Arabic" w:cs="Adobe Arabic"/>
                <w:b/>
                <w:bCs/>
              </w:rPr>
              <w:t xml:space="preserve">      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                                      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تاريخ الميلاد بالهجري : </w:t>
            </w:r>
          </w:p>
        </w:tc>
      </w:tr>
      <w:tr w:rsidR="001B0179" w:rsidRPr="00616BEA" w14:paraId="623446E0" w14:textId="77777777" w:rsidTr="00883BA4">
        <w:trPr>
          <w:cantSplit/>
          <w:trHeight w:val="336"/>
          <w:jc w:val="center"/>
        </w:trPr>
        <w:tc>
          <w:tcPr>
            <w:tcW w:w="414" w:type="pct"/>
            <w:vMerge/>
            <w:tcBorders>
              <w:right w:val="single" w:sz="12" w:space="0" w:color="auto"/>
            </w:tcBorders>
            <w:shd w:val="clear" w:color="auto" w:fill="E6E6E6"/>
          </w:tcPr>
          <w:p w14:paraId="7943BA05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</w:rPr>
            </w:pPr>
          </w:p>
        </w:tc>
        <w:tc>
          <w:tcPr>
            <w:tcW w:w="4586" w:type="pct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6443912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>رقم السجل المدني ( بطاقة الاحوال):</w:t>
            </w:r>
          </w:p>
          <w:tbl>
            <w:tblPr>
              <w:tblpPr w:leftFromText="227" w:rightFromText="181" w:vertAnchor="text" w:horzAnchor="margin" w:tblpXSpec="center" w:tblpY="-368"/>
              <w:tblOverlap w:val="never"/>
              <w:bidiVisual/>
              <w:tblW w:w="31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</w:tblGrid>
            <w:tr w:rsidR="001B0179" w:rsidRPr="00F137A1" w14:paraId="5CB53408" w14:textId="77777777" w:rsidTr="00883BA4">
              <w:trPr>
                <w:trHeight w:val="267"/>
              </w:trPr>
              <w:tc>
                <w:tcPr>
                  <w:tcW w:w="315" w:type="dxa"/>
                  <w:vAlign w:val="center"/>
                </w:tcPr>
                <w:p w14:paraId="724E26B3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3B2FA5F3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2DFE3E1C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0DA1820E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08070A50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11234D85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1261B279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4908868D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671EAAB5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14:paraId="1E87D9A4" w14:textId="77777777" w:rsidR="001B0179" w:rsidRPr="00F137A1" w:rsidRDefault="001B0179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</w:tr>
          </w:tbl>
          <w:p w14:paraId="2E99ED60" w14:textId="77777777" w:rsidR="001B0179" w:rsidRPr="00F137A1" w:rsidRDefault="001B0179" w:rsidP="001B0179">
            <w:pPr>
              <w:bidi/>
              <w:jc w:val="center"/>
              <w:rPr>
                <w:rFonts w:ascii="Adobe Arabic" w:hAnsi="Adobe Arabic" w:cs="Adobe Arabic"/>
                <w:b/>
                <w:bCs/>
              </w:rPr>
            </w:pPr>
          </w:p>
        </w:tc>
      </w:tr>
      <w:tr w:rsidR="001B0179" w:rsidRPr="00616BEA" w14:paraId="50F8D807" w14:textId="77777777" w:rsidTr="00883BA4">
        <w:trPr>
          <w:cantSplit/>
          <w:trHeight w:val="351"/>
          <w:jc w:val="center"/>
        </w:trPr>
        <w:tc>
          <w:tcPr>
            <w:tcW w:w="414" w:type="pct"/>
            <w:vMerge/>
            <w:tcBorders>
              <w:right w:val="single" w:sz="12" w:space="0" w:color="auto"/>
            </w:tcBorders>
            <w:shd w:val="clear" w:color="auto" w:fill="E6E6E6"/>
          </w:tcPr>
          <w:p w14:paraId="0A8FF8C3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86" w:type="pct"/>
            <w:tcBorders>
              <w:top w:val="nil"/>
              <w:left w:val="single" w:sz="12" w:space="0" w:color="auto"/>
              <w:bottom w:val="nil"/>
            </w:tcBorders>
          </w:tcPr>
          <w:p w14:paraId="50470E35" w14:textId="77777777" w:rsidR="001B0179" w:rsidRPr="00F137A1" w:rsidRDefault="001B0179" w:rsidP="00883BA4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آخر مؤهل علمي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                                                                     </w:t>
            </w:r>
            <w:r w:rsidR="00883BA4">
              <w:rPr>
                <w:rFonts w:ascii="Adobe Arabic" w:hAnsi="Adobe Arabic" w:cs="Adobe Arabic"/>
                <w:b/>
                <w:bCs/>
              </w:rPr>
              <w:t>: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التخصص: </w:t>
            </w:r>
          </w:p>
        </w:tc>
      </w:tr>
      <w:tr w:rsidR="001B0179" w:rsidRPr="00616BEA" w14:paraId="729A7888" w14:textId="77777777" w:rsidTr="00883BA4">
        <w:trPr>
          <w:cantSplit/>
          <w:trHeight w:val="706"/>
          <w:jc w:val="center"/>
        </w:trPr>
        <w:tc>
          <w:tcPr>
            <w:tcW w:w="41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5845709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86" w:type="pct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710BF3F2" w14:textId="77777777" w:rsidR="001B0179" w:rsidRPr="00F137A1" w:rsidRDefault="001B0179" w:rsidP="00F137A1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البريد الإلكتروني:                                                                                                                                                رقم </w:t>
            </w:r>
            <w:r w:rsidR="00F137A1">
              <w:rPr>
                <w:rFonts w:ascii="Adobe Arabic" w:hAnsi="Adobe Arabic" w:cs="Adobe Arabic" w:hint="cs"/>
                <w:b/>
                <w:bCs/>
                <w:rtl/>
              </w:rPr>
              <w:t>السيسكو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>:</w:t>
            </w:r>
            <w:r w:rsidR="00F137A1">
              <w:rPr>
                <w:rFonts w:ascii="Adobe Arabic" w:hAnsi="Adobe Arabic" w:cs="Adobe Arabic"/>
                <w:b/>
                <w:bCs/>
                <w:rtl/>
              </w:rPr>
              <w:t xml:space="preserve">  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                                                     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     رقم الجــــــوال :</w:t>
            </w:r>
          </w:p>
        </w:tc>
      </w:tr>
      <w:tr w:rsidR="001B0179" w:rsidRPr="00616BEA" w14:paraId="578D518F" w14:textId="77777777" w:rsidTr="00883BA4">
        <w:trPr>
          <w:cantSplit/>
          <w:trHeight w:val="1155"/>
          <w:jc w:val="center"/>
        </w:trPr>
        <w:tc>
          <w:tcPr>
            <w:tcW w:w="41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extDirection w:val="btLr"/>
            <w:vAlign w:val="center"/>
          </w:tcPr>
          <w:p w14:paraId="2B0EEFB8" w14:textId="77777777" w:rsidR="001B0179" w:rsidRPr="001B0179" w:rsidRDefault="001B0179" w:rsidP="009C732C">
            <w:pPr>
              <w:ind w:left="113" w:right="113"/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البرامج التدريبية للمرشح</w:t>
            </w:r>
          </w:p>
        </w:tc>
        <w:tc>
          <w:tcPr>
            <w:tcW w:w="4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tbl>
            <w:tblPr>
              <w:tblpPr w:leftFromText="180" w:rightFromText="180" w:vertAnchor="text" w:horzAnchor="margin" w:tblpY="258"/>
              <w:tblOverlap w:val="never"/>
              <w:bidiVisual/>
              <w:tblW w:w="8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684"/>
              <w:gridCol w:w="1973"/>
              <w:gridCol w:w="2538"/>
            </w:tblGrid>
            <w:tr w:rsidR="0025193A" w:rsidRPr="00F137A1" w14:paraId="0C02C5EE" w14:textId="77777777" w:rsidTr="00883BA4">
              <w:trPr>
                <w:trHeight w:val="290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770F387D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  <w:r w:rsidRPr="00F137A1">
                    <w:rPr>
                      <w:rFonts w:ascii="Adobe Arabic" w:hAnsi="Adobe Arabic" w:cs="Adobe Arabic"/>
                      <w:b/>
                      <w:bCs/>
                      <w:rtl/>
                    </w:rPr>
                    <w:t>اسم البرنامج</w:t>
                  </w:r>
                </w:p>
              </w:tc>
              <w:tc>
                <w:tcPr>
                  <w:tcW w:w="684" w:type="dxa"/>
                  <w:shd w:val="clear" w:color="auto" w:fill="auto"/>
                  <w:vAlign w:val="center"/>
                </w:tcPr>
                <w:p w14:paraId="1DF6FAAA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rtl/>
                    </w:rPr>
                    <w:t>المدة</w:t>
                  </w:r>
                </w:p>
              </w:tc>
              <w:tc>
                <w:tcPr>
                  <w:tcW w:w="1973" w:type="dxa"/>
                  <w:shd w:val="clear" w:color="auto" w:fill="auto"/>
                  <w:vAlign w:val="center"/>
                </w:tcPr>
                <w:p w14:paraId="26FB0AED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  <w:r w:rsidRPr="00F137A1">
                    <w:rPr>
                      <w:rFonts w:ascii="Adobe Arabic" w:hAnsi="Adobe Arabic" w:cs="Adobe Arabic"/>
                      <w:b/>
                      <w:bCs/>
                      <w:rtl/>
                    </w:rPr>
                    <w:t>تاريخ التنفيذ</w:t>
                  </w:r>
                </w:p>
              </w:tc>
              <w:tc>
                <w:tcPr>
                  <w:tcW w:w="2538" w:type="dxa"/>
                </w:tcPr>
                <w:p w14:paraId="07DEDE4C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  <w:r w:rsidRPr="00F137A1">
                    <w:rPr>
                      <w:rFonts w:ascii="Adobe Arabic" w:hAnsi="Adobe Arabic" w:cs="Adobe Arabic"/>
                      <w:b/>
                      <w:bCs/>
                      <w:rtl/>
                    </w:rPr>
                    <w:t>مكان التنفيذ"الفرع"</w:t>
                  </w:r>
                </w:p>
              </w:tc>
            </w:tr>
            <w:tr w:rsidR="0025193A" w:rsidRPr="00F137A1" w14:paraId="78D80154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616FF767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1F73103F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1C4314F5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5487CD33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774611DC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11B7F1A0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58BD2F36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6CC90B46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77C26267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4733887C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56281C48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5BD1DDA1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1D3063C6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64706730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37301B00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1F07D40A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0A5E590E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608B2442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54FADE54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1AE9AF87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4B88AAB6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5509EE8B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79112FF2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236954DF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3E72A873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11FF9095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145A62FF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6A949352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60E4A3F4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25D4F60C" w14:textId="77777777" w:rsidTr="00883BA4">
              <w:trPr>
                <w:trHeight w:val="273"/>
              </w:trPr>
              <w:tc>
                <w:tcPr>
                  <w:tcW w:w="3005" w:type="dxa"/>
                  <w:shd w:val="clear" w:color="auto" w:fill="auto"/>
                  <w:vAlign w:val="center"/>
                </w:tcPr>
                <w:p w14:paraId="4FB51154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70669D47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2BAC9DDD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1830DE83" w14:textId="77777777" w:rsidR="0025193A" w:rsidRPr="00F137A1" w:rsidRDefault="0025193A" w:rsidP="001B0179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  <w:tr w:rsidR="0025193A" w:rsidRPr="00F137A1" w14:paraId="2C4030CB" w14:textId="77777777" w:rsidTr="00883BA4">
              <w:trPr>
                <w:trHeight w:val="290"/>
              </w:trPr>
              <w:tc>
                <w:tcPr>
                  <w:tcW w:w="3005" w:type="dxa"/>
                  <w:shd w:val="clear" w:color="auto" w:fill="auto"/>
                </w:tcPr>
                <w:p w14:paraId="75EFF582" w14:textId="77777777" w:rsidR="0025193A" w:rsidRPr="00F137A1" w:rsidRDefault="0025193A" w:rsidP="001B0179">
                  <w:pPr>
                    <w:numPr>
                      <w:ilvl w:val="0"/>
                      <w:numId w:val="4"/>
                    </w:num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684" w:type="dxa"/>
                  <w:shd w:val="clear" w:color="auto" w:fill="auto"/>
                </w:tcPr>
                <w:p w14:paraId="11AA838D" w14:textId="77777777" w:rsidR="0025193A" w:rsidRPr="00F137A1" w:rsidRDefault="0025193A" w:rsidP="001B0179">
                  <w:p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1973" w:type="dxa"/>
                  <w:shd w:val="clear" w:color="auto" w:fill="auto"/>
                </w:tcPr>
                <w:p w14:paraId="55856D7F" w14:textId="77777777" w:rsidR="0025193A" w:rsidRPr="00F137A1" w:rsidRDefault="0025193A" w:rsidP="001B0179">
                  <w:p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  <w:tc>
                <w:tcPr>
                  <w:tcW w:w="2538" w:type="dxa"/>
                </w:tcPr>
                <w:p w14:paraId="7AC68098" w14:textId="77777777" w:rsidR="0025193A" w:rsidRPr="00F137A1" w:rsidRDefault="0025193A" w:rsidP="001B0179">
                  <w:pPr>
                    <w:bidi/>
                    <w:rPr>
                      <w:rFonts w:ascii="Adobe Arabic" w:hAnsi="Adobe Arabic" w:cs="Adobe Arabic"/>
                      <w:b/>
                      <w:bCs/>
                      <w:rtl/>
                    </w:rPr>
                  </w:pPr>
                </w:p>
              </w:tc>
            </w:tr>
          </w:tbl>
          <w:p w14:paraId="359CB30A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</w:rPr>
            </w:pPr>
          </w:p>
        </w:tc>
      </w:tr>
      <w:tr w:rsidR="001B0179" w:rsidRPr="00616BEA" w14:paraId="032B8B78" w14:textId="77777777" w:rsidTr="00EA736A">
        <w:trPr>
          <w:cantSplit/>
          <w:trHeight w:val="2914"/>
          <w:jc w:val="center"/>
        </w:trPr>
        <w:tc>
          <w:tcPr>
            <w:tcW w:w="41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extDirection w:val="btLr"/>
            <w:vAlign w:val="center"/>
          </w:tcPr>
          <w:p w14:paraId="637ECD5D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البيانات الوظيفية</w:t>
            </w: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 للمرشح</w:t>
            </w:r>
          </w:p>
        </w:tc>
        <w:tc>
          <w:tcPr>
            <w:tcW w:w="4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29950A4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جهة العمل:  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            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                                                   إدارة:    </w:t>
            </w:r>
            <w:r w:rsidRPr="00F137A1">
              <w:rPr>
                <w:rFonts w:ascii="Adobe Arabic" w:hAnsi="Adobe Arabic" w:cs="Adobe Arabic"/>
                <w:b/>
                <w:bCs/>
              </w:rPr>
              <w:t>:</w:t>
            </w:r>
          </w:p>
          <w:p w14:paraId="1EB74D9E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المنطقة:                                                                    المدينة (أو المحافظة): </w:t>
            </w:r>
          </w:p>
          <w:p w14:paraId="7929560D" w14:textId="77777777" w:rsidR="00883BA4" w:rsidRDefault="001B0179" w:rsidP="00883BA4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4F6122">
              <w:rPr>
                <w:rFonts w:ascii="Adobe Arabic" w:hAnsi="Adobe Arabic" w:cs="Adobe Arabic"/>
                <w:b/>
                <w:bCs/>
                <w:u w:val="single"/>
                <w:rtl/>
              </w:rPr>
              <w:t>مسمى الوظيفة التي تمارسها فعليا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: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                                      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تاريخ شغلها:  </w:t>
            </w:r>
          </w:p>
          <w:p w14:paraId="41D71EA5" w14:textId="77777777" w:rsidR="001B0179" w:rsidRPr="004F6122" w:rsidRDefault="001B0179" w:rsidP="00883BA4">
            <w:pPr>
              <w:bidi/>
              <w:rPr>
                <w:rFonts w:ascii="Adobe Arabic" w:hAnsi="Adobe Arabic" w:cs="Adobe Arabic"/>
                <w:b/>
                <w:bCs/>
                <w:u w:val="single"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</w:t>
            </w:r>
            <w:r w:rsidR="00883BA4" w:rsidRPr="004F6122">
              <w:rPr>
                <w:rFonts w:ascii="Adobe Arabic" w:hAnsi="Adobe Arabic" w:cs="Adobe Arabic" w:hint="cs"/>
                <w:b/>
                <w:bCs/>
                <w:u w:val="single"/>
                <w:rtl/>
              </w:rPr>
              <w:t>المسمى الوظيفي في الخدمة المدنية :</w:t>
            </w:r>
          </w:p>
          <w:p w14:paraId="74BF6566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المرتبة/الرتبة/المستوى الوظيفي:                          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             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الدرجة:                         </w:t>
            </w:r>
          </w:p>
          <w:p w14:paraId="6DA1E281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تاريخ الالتحاق بالوظيفة الحكومية(تاريخ التعيين في الدولة) </w:t>
            </w:r>
          </w:p>
          <w:p w14:paraId="767B50CB" w14:textId="77777777" w:rsidR="001B0179" w:rsidRPr="00F137A1" w:rsidRDefault="001B0179" w:rsidP="00883BA4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>المهام الأساسية التي تمارسها فعلياً : .........................................................................................................................</w:t>
            </w:r>
            <w:r w:rsidR="004F6122">
              <w:rPr>
                <w:rFonts w:ascii="Adobe Arabic" w:hAnsi="Adobe Arabic" w:cs="Adobe Arabic"/>
                <w:b/>
                <w:bCs/>
                <w:rtl/>
              </w:rPr>
              <w:t>...............</w:t>
            </w:r>
          </w:p>
          <w:p w14:paraId="73D7652B" w14:textId="77777777" w:rsidR="004F6122" w:rsidRDefault="001B0179" w:rsidP="001B017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</w:t>
            </w:r>
          </w:p>
          <w:p w14:paraId="29511257" w14:textId="77777777" w:rsidR="001B0179" w:rsidRDefault="001B0179" w:rsidP="004F6122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هل تشرف على موظفين؟      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لا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</w:t>
            </w:r>
            <w:r w:rsidRPr="00F137A1">
              <w:rPr>
                <w:rFonts w:ascii="Adobe Arabic" w:hAnsi="Adobe Arabic" w:cs="Adobe Arabic"/>
                <w:b/>
                <w:bCs/>
              </w:rPr>
              <w:sym w:font="Wingdings" w:char="F0A8"/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                نعم    </w:t>
            </w:r>
            <w:r w:rsidRPr="00F137A1">
              <w:rPr>
                <w:rFonts w:ascii="Adobe Arabic" w:hAnsi="Adobe Arabic" w:cs="Adobe Arabic"/>
                <w:b/>
                <w:bCs/>
              </w:rPr>
              <w:sym w:font="Wingdings" w:char="F0A8"/>
            </w:r>
          </w:p>
          <w:p w14:paraId="263966DA" w14:textId="77777777" w:rsidR="004F6122" w:rsidRPr="00F137A1" w:rsidRDefault="004F6122" w:rsidP="004F6122">
            <w:pPr>
              <w:bidi/>
              <w:rPr>
                <w:rFonts w:ascii="Adobe Arabic" w:hAnsi="Adobe Arabic" w:cs="Adobe Arabic"/>
                <w:b/>
                <w:bCs/>
              </w:rPr>
            </w:pPr>
          </w:p>
        </w:tc>
      </w:tr>
      <w:tr w:rsidR="001B0179" w:rsidRPr="003B6658" w14:paraId="578D12C6" w14:textId="77777777" w:rsidTr="00EA736A">
        <w:trPr>
          <w:cantSplit/>
          <w:trHeight w:val="987"/>
          <w:jc w:val="center"/>
        </w:trPr>
        <w:tc>
          <w:tcPr>
            <w:tcW w:w="41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extDirection w:val="btLr"/>
          </w:tcPr>
          <w:p w14:paraId="38923F01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جهة عمل </w:t>
            </w:r>
          </w:p>
          <w:p w14:paraId="5D87DCFC" w14:textId="77777777" w:rsidR="001B0179" w:rsidRPr="001B0179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1B0179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 المرشح</w:t>
            </w:r>
          </w:p>
        </w:tc>
        <w:tc>
          <w:tcPr>
            <w:tcW w:w="4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035954D" w14:textId="77777777" w:rsidR="001B0179" w:rsidRPr="00F137A1" w:rsidRDefault="001B0179" w:rsidP="001B017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>الرئيس المباشر:</w:t>
            </w:r>
          </w:p>
          <w:p w14:paraId="62AD7812" w14:textId="77777777" w:rsidR="004F6122" w:rsidRPr="00F137A1" w:rsidRDefault="001B0179" w:rsidP="004F6122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مسمى الوظيفة: ............................................</w:t>
            </w:r>
          </w:p>
          <w:p w14:paraId="33E44739" w14:textId="77777777" w:rsidR="001B0179" w:rsidRPr="00F137A1" w:rsidRDefault="001B0179" w:rsidP="004F6122">
            <w:pPr>
              <w:bidi/>
              <w:spacing w:line="276" w:lineRule="auto"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الاسم:  ..</w:t>
            </w:r>
            <w:r w:rsidR="00883BA4">
              <w:rPr>
                <w:rFonts w:ascii="Adobe Arabic" w:hAnsi="Adobe Arabic" w:cs="Adobe Arabic"/>
                <w:b/>
                <w:bCs/>
                <w:rtl/>
              </w:rPr>
              <w:t>.................................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     ال</w:t>
            </w:r>
            <w:r w:rsidR="00883BA4">
              <w:rPr>
                <w:rFonts w:ascii="Adobe Arabic" w:hAnsi="Adobe Arabic" w:cs="Adobe Arabic"/>
                <w:b/>
                <w:bCs/>
                <w:rtl/>
              </w:rPr>
              <w:t>توقيع:   .......................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....... التاريخ: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 /</w:t>
            </w:r>
            <w:r w:rsidR="004F6122">
              <w:rPr>
                <w:rFonts w:ascii="Adobe Arabic" w:hAnsi="Adobe Arabic" w:cs="Adobe Arabic"/>
                <w:b/>
                <w:bCs/>
                <w:rtl/>
              </w:rPr>
              <w:t xml:space="preserve">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/</w:t>
            </w:r>
            <w:r w:rsidR="004F6122">
              <w:rPr>
                <w:rFonts w:ascii="Adobe Arabic" w:hAnsi="Adobe Arabic" w:cs="Adobe Arabic"/>
                <w:b/>
                <w:bCs/>
                <w:rtl/>
              </w:rPr>
              <w:t xml:space="preserve">  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</w:t>
            </w:r>
            <w:r w:rsidR="004F6122">
              <w:rPr>
                <w:rFonts w:ascii="Adobe Arabic" w:hAnsi="Adobe Arabic" w:cs="Adobe Arabic" w:hint="cs"/>
                <w:b/>
                <w:bCs/>
                <w:rtl/>
              </w:rPr>
              <w:t>14</w:t>
            </w:r>
            <w:r w:rsidR="00EA736A">
              <w:rPr>
                <w:rFonts w:ascii="Adobe Arabic" w:hAnsi="Adobe Arabic" w:cs="Adobe Arabic" w:hint="cs"/>
                <w:b/>
                <w:bCs/>
                <w:rtl/>
              </w:rPr>
              <w:t>4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>هـ</w:t>
            </w:r>
          </w:p>
        </w:tc>
      </w:tr>
      <w:tr w:rsidR="001B0179" w:rsidRPr="00F137A1" w14:paraId="0E47191C" w14:textId="77777777" w:rsidTr="00EA736A">
        <w:trPr>
          <w:cantSplit/>
          <w:trHeight w:val="2287"/>
          <w:jc w:val="center"/>
        </w:trPr>
        <w:tc>
          <w:tcPr>
            <w:tcW w:w="414" w:type="pct"/>
            <w:tcBorders>
              <w:top w:val="single" w:sz="12" w:space="0" w:color="auto"/>
              <w:right w:val="single" w:sz="12" w:space="0" w:color="auto"/>
            </w:tcBorders>
            <w:shd w:val="clear" w:color="auto" w:fill="E6E6E6"/>
            <w:textDirection w:val="btLr"/>
          </w:tcPr>
          <w:p w14:paraId="5A161131" w14:textId="77777777" w:rsidR="001B0179" w:rsidRPr="00EA736A" w:rsidRDefault="001B0179" w:rsidP="009C732C">
            <w:pPr>
              <w:jc w:val="center"/>
              <w:rPr>
                <w:rFonts w:ascii="Adobe Arabic" w:hAnsi="Adobe Arabic" w:cs="Adobe Arabic"/>
                <w:b/>
                <w:bCs/>
                <w:sz w:val="20"/>
                <w:szCs w:val="20"/>
                <w:rtl/>
              </w:rPr>
            </w:pPr>
            <w:r w:rsidRPr="00EA736A">
              <w:rPr>
                <w:rFonts w:ascii="Adobe Arabic" w:hAnsi="Adobe Arabic" w:cs="Adobe Arabic"/>
                <w:b/>
                <w:bCs/>
                <w:sz w:val="20"/>
                <w:szCs w:val="20"/>
                <w:rtl/>
              </w:rPr>
              <w:t xml:space="preserve">خاص بوكالة </w:t>
            </w:r>
            <w:r w:rsidR="00EA736A" w:rsidRPr="00EA736A">
              <w:rPr>
                <w:rFonts w:ascii="Adobe Arabic" w:hAnsi="Adobe Arabic" w:cs="Adobe Arabic" w:hint="cs"/>
                <w:b/>
                <w:bCs/>
                <w:sz w:val="20"/>
                <w:szCs w:val="20"/>
                <w:rtl/>
              </w:rPr>
              <w:t xml:space="preserve">عمادة </w:t>
            </w:r>
            <w:r w:rsidR="005F22B5">
              <w:rPr>
                <w:rFonts w:ascii="Adobe Arabic" w:hAnsi="Adobe Arabic" w:cs="Adobe Arabic" w:hint="cs"/>
                <w:b/>
                <w:bCs/>
                <w:sz w:val="20"/>
                <w:szCs w:val="20"/>
                <w:rtl/>
              </w:rPr>
              <w:t xml:space="preserve">الموارد البشرية </w:t>
            </w:r>
          </w:p>
        </w:tc>
        <w:tc>
          <w:tcPr>
            <w:tcW w:w="4586" w:type="pct"/>
            <w:tcBorders>
              <w:top w:val="single" w:sz="12" w:space="0" w:color="auto"/>
              <w:left w:val="single" w:sz="12" w:space="0" w:color="auto"/>
            </w:tcBorders>
          </w:tcPr>
          <w:p w14:paraId="1B9E67C9" w14:textId="77777777" w:rsidR="001B0179" w:rsidRPr="00F137A1" w:rsidRDefault="001B0179" w:rsidP="001B0179">
            <w:pPr>
              <w:bidi/>
              <w:spacing w:line="276" w:lineRule="auto"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تدقيق الموظف المختص: </w:t>
            </w:r>
          </w:p>
          <w:p w14:paraId="27003B79" w14:textId="77777777" w:rsidR="001B0179" w:rsidRPr="00F137A1" w:rsidRDefault="001B0179" w:rsidP="001B0179">
            <w:pPr>
              <w:bidi/>
              <w:spacing w:line="276" w:lineRule="auto"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الاسم: ................</w:t>
            </w:r>
            <w:r w:rsidR="004F6122">
              <w:rPr>
                <w:rFonts w:ascii="Adobe Arabic" w:hAnsi="Adobe Arabic" w:cs="Adobe Arabic"/>
                <w:b/>
                <w:bCs/>
                <w:rtl/>
              </w:rPr>
              <w:t>................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>.....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ab/>
              <w:t xml:space="preserve">      الت</w:t>
            </w:r>
            <w:r w:rsidR="004F6122">
              <w:rPr>
                <w:rFonts w:ascii="Adobe Arabic" w:hAnsi="Adobe Arabic" w:cs="Adobe Arabic"/>
                <w:b/>
                <w:bCs/>
                <w:rtl/>
              </w:rPr>
              <w:t>وقيع: .........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....................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ab/>
              <w:t>التاريخ:     /     /      14هـ</w:t>
            </w:r>
          </w:p>
          <w:p w14:paraId="4EF6664D" w14:textId="77777777" w:rsidR="001B0179" w:rsidRPr="00F137A1" w:rsidRDefault="001B0179" w:rsidP="001B0179">
            <w:pPr>
              <w:bidi/>
              <w:spacing w:line="276" w:lineRule="auto"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>ملاحظات:...............................................................................................</w:t>
            </w:r>
            <w:r w:rsidR="00883BA4">
              <w:rPr>
                <w:rFonts w:ascii="Adobe Arabic" w:hAnsi="Adobe Arabic" w:cs="Adobe Arabic"/>
                <w:b/>
                <w:bCs/>
                <w:rtl/>
              </w:rPr>
              <w:t>............................</w:t>
            </w:r>
          </w:p>
          <w:p w14:paraId="5DBF6D8A" w14:textId="77777777" w:rsidR="00EA736A" w:rsidRDefault="00EA736A" w:rsidP="001B017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13DA319C" w14:textId="77777777" w:rsidR="001B0179" w:rsidRDefault="001B0179" w:rsidP="00EA736A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>أ.د.ابتسام بنت محمد المثال   التوقيع : ...............................</w:t>
            </w:r>
            <w:r w:rsidR="00EA736A">
              <w:rPr>
                <w:rFonts w:ascii="Adobe Arabic" w:hAnsi="Adobe Arabic" w:cs="Adobe Arabic"/>
                <w:b/>
                <w:bCs/>
                <w:rtl/>
              </w:rPr>
              <w:t>.....................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>التاريخ:     /     /     14هـ</w:t>
            </w:r>
          </w:p>
          <w:p w14:paraId="34ADE56B" w14:textId="77777777" w:rsidR="00883BA4" w:rsidRPr="00F137A1" w:rsidRDefault="00883BA4" w:rsidP="00883BA4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</w:tc>
      </w:tr>
    </w:tbl>
    <w:p w14:paraId="589AF57A" w14:textId="77777777" w:rsidR="001B0179" w:rsidRPr="00F137A1" w:rsidRDefault="001B0179" w:rsidP="001B0179">
      <w:pPr>
        <w:jc w:val="center"/>
        <w:rPr>
          <w:rFonts w:ascii="Arabic Typesetting" w:hAnsi="Arabic Typesetting" w:cs="Arabic Typesetting"/>
          <w:b/>
          <w:bCs/>
          <w:sz w:val="22"/>
          <w:szCs w:val="22"/>
        </w:rPr>
      </w:pPr>
    </w:p>
    <w:p w14:paraId="4BC82CE6" w14:textId="77777777" w:rsidR="001B0179" w:rsidRPr="00F137A1" w:rsidRDefault="001B0179" w:rsidP="001B0179">
      <w:pPr>
        <w:jc w:val="center"/>
        <w:rPr>
          <w:rFonts w:ascii="Arabic Typesetting" w:hAnsi="Arabic Typesetting" w:cs="Arabic Typesetting"/>
          <w:b/>
          <w:bCs/>
          <w:sz w:val="22"/>
          <w:szCs w:val="22"/>
          <w:rtl/>
        </w:rPr>
      </w:pPr>
    </w:p>
    <w:p w14:paraId="596F5CC1" w14:textId="77777777" w:rsidR="001B0179" w:rsidRPr="003B6658" w:rsidRDefault="001B0179" w:rsidP="001B0179">
      <w:pPr>
        <w:jc w:val="center"/>
        <w:rPr>
          <w:rFonts w:ascii="Arabic Typesetting" w:hAnsi="Arabic Typesetting" w:cs="Arabic Typesetting"/>
          <w:b/>
          <w:bCs/>
          <w:sz w:val="4"/>
          <w:szCs w:val="4"/>
          <w:rtl/>
        </w:rPr>
      </w:pPr>
    </w:p>
    <w:p w14:paraId="204632DB" w14:textId="77777777" w:rsidR="00E0773A" w:rsidRPr="00E0773A" w:rsidRDefault="00E0773A" w:rsidP="001B0179">
      <w:pPr>
        <w:rPr>
          <w:rFonts w:ascii="Traditional Arabic" w:eastAsia="FangSong" w:hAnsi="Traditional Arabic" w:cs="Traditional Arabic"/>
          <w:sz w:val="18"/>
          <w:szCs w:val="18"/>
          <w:rtl/>
        </w:rPr>
      </w:pPr>
    </w:p>
    <w:sectPr w:rsidR="00E0773A" w:rsidRPr="00E0773A" w:rsidSect="00C9759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6C3E6" w14:textId="77777777" w:rsidR="00DC2787" w:rsidRDefault="00DC2787" w:rsidP="00D75510">
      <w:r>
        <w:separator/>
      </w:r>
    </w:p>
  </w:endnote>
  <w:endnote w:type="continuationSeparator" w:id="0">
    <w:p w14:paraId="77C05921" w14:textId="77777777" w:rsidR="00DC2787" w:rsidRDefault="00DC2787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A7F13" w14:textId="77777777" w:rsidR="00B4355E" w:rsidRDefault="00B4355E">
    <w:pPr>
      <w:pStyle w:val="a4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754ADBA" wp14:editId="3699B4BA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F3FB8" w14:textId="77777777" w:rsidR="00DC2787" w:rsidRDefault="00DC2787" w:rsidP="00D75510">
      <w:r>
        <w:separator/>
      </w:r>
    </w:p>
  </w:footnote>
  <w:footnote w:type="continuationSeparator" w:id="0">
    <w:p w14:paraId="6FC71009" w14:textId="77777777" w:rsidR="00DC2787" w:rsidRDefault="00DC2787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72E86" w14:textId="77777777" w:rsidR="00D75510" w:rsidRDefault="00DC2787">
    <w:pPr>
      <w:pStyle w:val="a3"/>
    </w:pPr>
    <w:r>
      <w:rPr>
        <w:noProof/>
      </w:rPr>
      <w:pict w14:anchorId="30FDD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CE6D" w14:textId="77777777" w:rsidR="00D75510" w:rsidRDefault="00B4355E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65E3B29" wp14:editId="3810608C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54925" cy="16478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925" cy="164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A9A0D" w14:textId="77777777" w:rsidR="00D75510" w:rsidRDefault="00DC2787">
    <w:pPr>
      <w:pStyle w:val="a3"/>
    </w:pPr>
    <w:r>
      <w:rPr>
        <w:noProof/>
      </w:rPr>
      <w:pict w14:anchorId="41B71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50688"/>
    <w:multiLevelType w:val="hybridMultilevel"/>
    <w:tmpl w:val="A7CE2B84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74DCA"/>
    <w:multiLevelType w:val="hybridMultilevel"/>
    <w:tmpl w:val="B9846FB8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A7B97"/>
    <w:multiLevelType w:val="hybridMultilevel"/>
    <w:tmpl w:val="98F0C9A6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96A9C"/>
    <w:multiLevelType w:val="hybridMultilevel"/>
    <w:tmpl w:val="3364F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0D61"/>
    <w:rsid w:val="000603B3"/>
    <w:rsid w:val="00091353"/>
    <w:rsid w:val="00096E3B"/>
    <w:rsid w:val="000A1B20"/>
    <w:rsid w:val="001B0179"/>
    <w:rsid w:val="0025193A"/>
    <w:rsid w:val="00281D6C"/>
    <w:rsid w:val="00372EBD"/>
    <w:rsid w:val="003A27D8"/>
    <w:rsid w:val="00451631"/>
    <w:rsid w:val="004F6122"/>
    <w:rsid w:val="005B2040"/>
    <w:rsid w:val="005F22B5"/>
    <w:rsid w:val="00882EED"/>
    <w:rsid w:val="00883BA4"/>
    <w:rsid w:val="00887373"/>
    <w:rsid w:val="009750A1"/>
    <w:rsid w:val="00A6559D"/>
    <w:rsid w:val="00AC7734"/>
    <w:rsid w:val="00B4355E"/>
    <w:rsid w:val="00B7481F"/>
    <w:rsid w:val="00BD43A6"/>
    <w:rsid w:val="00C0579D"/>
    <w:rsid w:val="00C97590"/>
    <w:rsid w:val="00D75510"/>
    <w:rsid w:val="00DB387A"/>
    <w:rsid w:val="00DC2787"/>
    <w:rsid w:val="00E0773A"/>
    <w:rsid w:val="00EA736A"/>
    <w:rsid w:val="00F137A1"/>
    <w:rsid w:val="00F6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0A19C84"/>
  <w14:defaultImageDpi w14:val="32767"/>
  <w15:docId w15:val="{E01839D0-1C26-4002-82C5-08ABD1E1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Balloon Text"/>
    <w:basedOn w:val="a"/>
    <w:link w:val="Char1"/>
    <w:uiPriority w:val="99"/>
    <w:semiHidden/>
    <w:unhideWhenUsed/>
    <w:rsid w:val="00DB387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B38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387A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DB387A"/>
    <w:rPr>
      <w:color w:val="0563C1" w:themeColor="hyperlink"/>
      <w:u w:val="single"/>
    </w:rPr>
  </w:style>
  <w:style w:type="paragraph" w:styleId="a7">
    <w:name w:val="Title"/>
    <w:basedOn w:val="a"/>
    <w:link w:val="Char2"/>
    <w:qFormat/>
    <w:rsid w:val="001B0179"/>
    <w:pPr>
      <w:bidi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Char2">
    <w:name w:val="العنوان Char"/>
    <w:basedOn w:val="a0"/>
    <w:link w:val="a7"/>
    <w:rsid w:val="001B017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0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Ibrahim sulaiman alhewemil</cp:lastModifiedBy>
  <cp:revision>2</cp:revision>
  <cp:lastPrinted>2018-04-22T06:32:00Z</cp:lastPrinted>
  <dcterms:created xsi:type="dcterms:W3CDTF">2019-09-11T05:31:00Z</dcterms:created>
  <dcterms:modified xsi:type="dcterms:W3CDTF">2019-09-11T05:31:00Z</dcterms:modified>
</cp:coreProperties>
</file>