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8342D3" w14:textId="77777777" w:rsidR="00090D9C" w:rsidRPr="00090D9C" w:rsidRDefault="00090D9C" w:rsidP="00090D9C">
      <w:pPr>
        <w:pStyle w:val="a7"/>
        <w:rPr>
          <w:color w:val="FF0000"/>
          <w:rtl/>
        </w:rPr>
      </w:pPr>
      <w:bookmarkStart w:id="0" w:name="_GoBack"/>
      <w:r w:rsidRPr="00090D9C">
        <w:rPr>
          <w:color w:val="FF0000"/>
          <w:rtl/>
        </w:rPr>
        <w:t xml:space="preserve">استمارة </w:t>
      </w:r>
      <w:r w:rsidRPr="00090D9C">
        <w:rPr>
          <w:rFonts w:hint="cs"/>
          <w:color w:val="FF0000"/>
          <w:rtl/>
        </w:rPr>
        <w:t>تحديث بيانات موظف</w:t>
      </w:r>
    </w:p>
    <w:bookmarkEnd w:id="0"/>
    <w:p w14:paraId="61A7884C" w14:textId="77777777" w:rsidR="00090D9C" w:rsidRPr="00C7208E" w:rsidRDefault="00090D9C" w:rsidP="00090D9C">
      <w:pPr>
        <w:pStyle w:val="a7"/>
        <w:rPr>
          <w:rFonts w:ascii="Arabic Typesetting" w:hAnsi="Arabic Typesetting" w:cs="PT Bold Heading"/>
          <w:sz w:val="6"/>
          <w:szCs w:val="6"/>
          <w:rtl/>
          <w:lang w:eastAsia="en-US"/>
        </w:rPr>
      </w:pPr>
    </w:p>
    <w:p w14:paraId="7324A346" w14:textId="77777777" w:rsidR="00090D9C" w:rsidRPr="006F0BF6" w:rsidRDefault="00090D9C" w:rsidP="00090D9C">
      <w:pPr>
        <w:pStyle w:val="a7"/>
        <w:rPr>
          <w:rFonts w:ascii="Arabic Typesetting" w:hAnsi="Arabic Typesetting" w:cs="PT Bold Heading"/>
          <w:sz w:val="8"/>
          <w:szCs w:val="8"/>
          <w:rtl/>
          <w:lang w:eastAsia="en-US"/>
        </w:rPr>
      </w:pPr>
    </w:p>
    <w:tbl>
      <w:tblPr>
        <w:bidiVisual/>
        <w:tblW w:w="5123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214"/>
        <w:gridCol w:w="7997"/>
      </w:tblGrid>
      <w:tr w:rsidR="00BF4127" w:rsidRPr="00616BEA" w14:paraId="194D18D7" w14:textId="77777777" w:rsidTr="00BF4127">
        <w:trPr>
          <w:cantSplit/>
          <w:trHeight w:val="494"/>
          <w:jc w:val="center"/>
        </w:trPr>
        <w:tc>
          <w:tcPr>
            <w:tcW w:w="659" w:type="pct"/>
            <w:vMerge w:val="restart"/>
            <w:tcBorders>
              <w:right w:val="single" w:sz="12" w:space="0" w:color="auto"/>
            </w:tcBorders>
            <w:shd w:val="clear" w:color="auto" w:fill="E6E6E6"/>
            <w:textDirection w:val="btLr"/>
            <w:vAlign w:val="center"/>
          </w:tcPr>
          <w:p w14:paraId="5F98A233" w14:textId="77777777" w:rsidR="00090D9C" w:rsidRPr="00090D9C" w:rsidRDefault="00090D9C" w:rsidP="006F79A7">
            <w:pPr>
              <w:jc w:val="center"/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</w:pPr>
            <w:r w:rsidRPr="00090D9C"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  <w:t>البيانات الشخصية للمرشح</w:t>
            </w:r>
          </w:p>
        </w:tc>
        <w:tc>
          <w:tcPr>
            <w:tcW w:w="4341" w:type="pct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7D935C69" w14:textId="77777777" w:rsidR="00090D9C" w:rsidRPr="009B14B8" w:rsidRDefault="00090D9C" w:rsidP="00090D9C">
            <w:pPr>
              <w:bidi/>
              <w:rPr>
                <w:rFonts w:ascii="Adobe Arabic" w:hAnsi="Adobe Arabic" w:cs="Adobe Arabic"/>
                <w:b/>
                <w:bCs/>
              </w:rPr>
            </w:pPr>
            <w:r w:rsidRPr="009B14B8">
              <w:rPr>
                <w:rFonts w:ascii="Adobe Arabic" w:hAnsi="Adobe Arabic" w:cs="Adobe Arabic"/>
                <w:b/>
                <w:bCs/>
                <w:rtl/>
              </w:rPr>
              <w:t>الاسم (رباعي):                                                               تاريخ الميلاد بالهجري :    /      /</w:t>
            </w:r>
          </w:p>
        </w:tc>
      </w:tr>
      <w:tr w:rsidR="00BF4127" w:rsidRPr="00616BEA" w14:paraId="41F2A27E" w14:textId="77777777" w:rsidTr="00BF4127">
        <w:trPr>
          <w:cantSplit/>
          <w:trHeight w:val="330"/>
          <w:jc w:val="center"/>
        </w:trPr>
        <w:tc>
          <w:tcPr>
            <w:tcW w:w="659" w:type="pct"/>
            <w:vMerge/>
            <w:tcBorders>
              <w:right w:val="single" w:sz="12" w:space="0" w:color="auto"/>
            </w:tcBorders>
            <w:shd w:val="clear" w:color="auto" w:fill="E6E6E6"/>
          </w:tcPr>
          <w:p w14:paraId="3DBEAAC6" w14:textId="77777777" w:rsidR="00090D9C" w:rsidRPr="00090D9C" w:rsidRDefault="00090D9C" w:rsidP="006F79A7">
            <w:pPr>
              <w:jc w:val="center"/>
              <w:rPr>
                <w:rFonts w:ascii="Adobe Arabic" w:hAnsi="Adobe Arabic" w:cs="Adobe Arabic"/>
                <w:b/>
                <w:bCs/>
                <w:sz w:val="28"/>
                <w:szCs w:val="28"/>
              </w:rPr>
            </w:pPr>
          </w:p>
        </w:tc>
        <w:tc>
          <w:tcPr>
            <w:tcW w:w="4341" w:type="pct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56AA5062" w14:textId="77777777" w:rsidR="00090D9C" w:rsidRPr="009B14B8" w:rsidRDefault="00090D9C" w:rsidP="00090D9C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  <w:r w:rsidRPr="009B14B8">
              <w:rPr>
                <w:rFonts w:ascii="Adobe Arabic" w:hAnsi="Adobe Arabic" w:cs="Adobe Arabic"/>
                <w:b/>
                <w:bCs/>
                <w:rtl/>
              </w:rPr>
              <w:t>رقم السجل المدني ( بطاقة الاحوال):</w:t>
            </w:r>
          </w:p>
          <w:tbl>
            <w:tblPr>
              <w:tblpPr w:leftFromText="227" w:rightFromText="181" w:vertAnchor="text" w:horzAnchor="margin" w:tblpXSpec="center" w:tblpY="-368"/>
              <w:tblOverlap w:val="never"/>
              <w:bidiVisual/>
              <w:tblW w:w="31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6" w:space="0" w:color="auto"/>
                <w:insideV w:val="single" w:sz="6" w:space="0" w:color="auto"/>
              </w:tblBorders>
              <w:tblLook w:val="0000" w:firstRow="0" w:lastRow="0" w:firstColumn="0" w:lastColumn="0" w:noHBand="0" w:noVBand="0"/>
            </w:tblPr>
            <w:tblGrid>
              <w:gridCol w:w="317"/>
              <w:gridCol w:w="317"/>
              <w:gridCol w:w="317"/>
              <w:gridCol w:w="317"/>
              <w:gridCol w:w="317"/>
              <w:gridCol w:w="317"/>
              <w:gridCol w:w="317"/>
              <w:gridCol w:w="317"/>
              <w:gridCol w:w="317"/>
              <w:gridCol w:w="317"/>
            </w:tblGrid>
            <w:tr w:rsidR="00090D9C" w:rsidRPr="009B14B8" w14:paraId="24DBF85C" w14:textId="77777777" w:rsidTr="006F79A7">
              <w:trPr>
                <w:trHeight w:val="262"/>
              </w:trPr>
              <w:tc>
                <w:tcPr>
                  <w:tcW w:w="317" w:type="dxa"/>
                  <w:vAlign w:val="center"/>
                </w:tcPr>
                <w:p w14:paraId="5EDAB35D" w14:textId="77777777" w:rsidR="00090D9C" w:rsidRPr="009B14B8" w:rsidRDefault="00090D9C" w:rsidP="00090D9C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</w:rPr>
                  </w:pPr>
                </w:p>
              </w:tc>
              <w:tc>
                <w:tcPr>
                  <w:tcW w:w="317" w:type="dxa"/>
                  <w:vAlign w:val="center"/>
                </w:tcPr>
                <w:p w14:paraId="071FE8FB" w14:textId="77777777" w:rsidR="00090D9C" w:rsidRPr="009B14B8" w:rsidRDefault="00090D9C" w:rsidP="00090D9C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</w:rPr>
                  </w:pPr>
                </w:p>
              </w:tc>
              <w:tc>
                <w:tcPr>
                  <w:tcW w:w="317" w:type="dxa"/>
                  <w:vAlign w:val="center"/>
                </w:tcPr>
                <w:p w14:paraId="6E3991C3" w14:textId="77777777" w:rsidR="00090D9C" w:rsidRPr="009B14B8" w:rsidRDefault="00090D9C" w:rsidP="00090D9C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</w:rPr>
                  </w:pPr>
                </w:p>
              </w:tc>
              <w:tc>
                <w:tcPr>
                  <w:tcW w:w="317" w:type="dxa"/>
                  <w:vAlign w:val="center"/>
                </w:tcPr>
                <w:p w14:paraId="3199E8F7" w14:textId="77777777" w:rsidR="00090D9C" w:rsidRPr="009B14B8" w:rsidRDefault="00090D9C" w:rsidP="00090D9C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</w:rPr>
                  </w:pPr>
                </w:p>
              </w:tc>
              <w:tc>
                <w:tcPr>
                  <w:tcW w:w="317" w:type="dxa"/>
                  <w:vAlign w:val="center"/>
                </w:tcPr>
                <w:p w14:paraId="788B20C5" w14:textId="77777777" w:rsidR="00090D9C" w:rsidRPr="009B14B8" w:rsidRDefault="00090D9C" w:rsidP="00090D9C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</w:rPr>
                  </w:pPr>
                </w:p>
              </w:tc>
              <w:tc>
                <w:tcPr>
                  <w:tcW w:w="317" w:type="dxa"/>
                  <w:vAlign w:val="center"/>
                </w:tcPr>
                <w:p w14:paraId="0C752BFE" w14:textId="77777777" w:rsidR="00090D9C" w:rsidRPr="009B14B8" w:rsidRDefault="00090D9C" w:rsidP="00090D9C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</w:rPr>
                  </w:pPr>
                </w:p>
              </w:tc>
              <w:tc>
                <w:tcPr>
                  <w:tcW w:w="317" w:type="dxa"/>
                  <w:vAlign w:val="center"/>
                </w:tcPr>
                <w:p w14:paraId="06255DA8" w14:textId="77777777" w:rsidR="00090D9C" w:rsidRPr="009B14B8" w:rsidRDefault="00090D9C" w:rsidP="00090D9C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</w:rPr>
                  </w:pPr>
                </w:p>
              </w:tc>
              <w:tc>
                <w:tcPr>
                  <w:tcW w:w="317" w:type="dxa"/>
                  <w:vAlign w:val="center"/>
                </w:tcPr>
                <w:p w14:paraId="6286BA37" w14:textId="77777777" w:rsidR="00090D9C" w:rsidRPr="009B14B8" w:rsidRDefault="00090D9C" w:rsidP="00090D9C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</w:rPr>
                  </w:pPr>
                </w:p>
              </w:tc>
              <w:tc>
                <w:tcPr>
                  <w:tcW w:w="317" w:type="dxa"/>
                  <w:vAlign w:val="center"/>
                </w:tcPr>
                <w:p w14:paraId="65A2B50F" w14:textId="77777777" w:rsidR="00090D9C" w:rsidRPr="009B14B8" w:rsidRDefault="00090D9C" w:rsidP="00090D9C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</w:rPr>
                  </w:pPr>
                </w:p>
              </w:tc>
              <w:tc>
                <w:tcPr>
                  <w:tcW w:w="317" w:type="dxa"/>
                  <w:vAlign w:val="center"/>
                </w:tcPr>
                <w:p w14:paraId="2E08DB90" w14:textId="77777777" w:rsidR="00090D9C" w:rsidRPr="009B14B8" w:rsidRDefault="00090D9C" w:rsidP="00090D9C">
                  <w:pPr>
                    <w:bidi/>
                    <w:jc w:val="center"/>
                    <w:rPr>
                      <w:rFonts w:ascii="Adobe Arabic" w:hAnsi="Adobe Arabic" w:cs="Adobe Arabic"/>
                      <w:b/>
                      <w:bCs/>
                    </w:rPr>
                  </w:pPr>
                </w:p>
              </w:tc>
            </w:tr>
          </w:tbl>
          <w:p w14:paraId="25D39B1E" w14:textId="77777777" w:rsidR="00090D9C" w:rsidRPr="009B14B8" w:rsidRDefault="00090D9C" w:rsidP="00090D9C">
            <w:pPr>
              <w:bidi/>
              <w:jc w:val="center"/>
              <w:rPr>
                <w:rFonts w:ascii="Adobe Arabic" w:hAnsi="Adobe Arabic" w:cs="Adobe Arabic"/>
                <w:b/>
                <w:bCs/>
              </w:rPr>
            </w:pPr>
          </w:p>
        </w:tc>
      </w:tr>
      <w:tr w:rsidR="00BF4127" w:rsidRPr="00616BEA" w14:paraId="68DF3C19" w14:textId="77777777" w:rsidTr="00BF4127">
        <w:trPr>
          <w:cantSplit/>
          <w:trHeight w:val="345"/>
          <w:jc w:val="center"/>
        </w:trPr>
        <w:tc>
          <w:tcPr>
            <w:tcW w:w="659" w:type="pct"/>
            <w:vMerge/>
            <w:tcBorders>
              <w:right w:val="single" w:sz="12" w:space="0" w:color="auto"/>
            </w:tcBorders>
            <w:shd w:val="clear" w:color="auto" w:fill="E6E6E6"/>
          </w:tcPr>
          <w:p w14:paraId="14509863" w14:textId="77777777" w:rsidR="00090D9C" w:rsidRPr="00090D9C" w:rsidRDefault="00090D9C" w:rsidP="006F79A7">
            <w:pPr>
              <w:jc w:val="center"/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41" w:type="pct"/>
            <w:tcBorders>
              <w:top w:val="nil"/>
              <w:left w:val="single" w:sz="12" w:space="0" w:color="auto"/>
              <w:bottom w:val="nil"/>
            </w:tcBorders>
          </w:tcPr>
          <w:p w14:paraId="72F2D4EB" w14:textId="77777777" w:rsidR="00090D9C" w:rsidRPr="009B14B8" w:rsidRDefault="00090D9C" w:rsidP="00090D9C">
            <w:pPr>
              <w:bidi/>
              <w:rPr>
                <w:rFonts w:ascii="Adobe Arabic" w:hAnsi="Adobe Arabic" w:cs="Adobe Arabic"/>
                <w:b/>
                <w:bCs/>
              </w:rPr>
            </w:pPr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 آخر مؤهل </w:t>
            </w:r>
            <w:proofErr w:type="gramStart"/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علمي:   </w:t>
            </w:r>
            <w:proofErr w:type="gramEnd"/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                                                                           التخصص:  </w:t>
            </w:r>
          </w:p>
        </w:tc>
      </w:tr>
      <w:tr w:rsidR="00BF4127" w:rsidRPr="00616BEA" w14:paraId="486A9AB3" w14:textId="77777777" w:rsidTr="00BF4127">
        <w:trPr>
          <w:cantSplit/>
          <w:trHeight w:val="466"/>
          <w:jc w:val="center"/>
        </w:trPr>
        <w:tc>
          <w:tcPr>
            <w:tcW w:w="659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57116751" w14:textId="77777777" w:rsidR="00090D9C" w:rsidRPr="00090D9C" w:rsidRDefault="00090D9C" w:rsidP="006F79A7">
            <w:pPr>
              <w:jc w:val="center"/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41" w:type="pct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14:paraId="51B57F44" w14:textId="77777777" w:rsidR="00BF4127" w:rsidRDefault="00090D9C" w:rsidP="00BF4127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البريد </w:t>
            </w:r>
            <w:proofErr w:type="gramStart"/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الإلكتروني:   </w:t>
            </w:r>
            <w:proofErr w:type="gramEnd"/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                                                                                                                                             رقم الهاتف:                                                                            رقم الجــــــوال : </w:t>
            </w:r>
          </w:p>
          <w:p w14:paraId="3AE042AC" w14:textId="77777777" w:rsidR="009B14B8" w:rsidRPr="009B14B8" w:rsidRDefault="009B14B8" w:rsidP="009B14B8">
            <w:pPr>
              <w:bidi/>
              <w:rPr>
                <w:rFonts w:ascii="Adobe Arabic" w:hAnsi="Adobe Arabic" w:cs="Adobe Arabic"/>
                <w:b/>
                <w:bCs/>
              </w:rPr>
            </w:pPr>
          </w:p>
        </w:tc>
      </w:tr>
      <w:tr w:rsidR="00BF4127" w:rsidRPr="00616BEA" w14:paraId="0EEBA66D" w14:textId="77777777" w:rsidTr="00BF4127">
        <w:trPr>
          <w:cantSplit/>
          <w:trHeight w:val="2082"/>
          <w:jc w:val="center"/>
        </w:trPr>
        <w:tc>
          <w:tcPr>
            <w:tcW w:w="65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extDirection w:val="btLr"/>
            <w:vAlign w:val="center"/>
          </w:tcPr>
          <w:p w14:paraId="3CBD932E" w14:textId="77777777" w:rsidR="00090D9C" w:rsidRPr="00090D9C" w:rsidRDefault="00090D9C" w:rsidP="006F79A7">
            <w:pPr>
              <w:jc w:val="center"/>
              <w:rPr>
                <w:rFonts w:ascii="Adobe Arabic" w:hAnsi="Adobe Arabic" w:cs="Adobe Arabic"/>
                <w:b/>
                <w:bCs/>
                <w:sz w:val="26"/>
                <w:szCs w:val="26"/>
                <w:rtl/>
              </w:rPr>
            </w:pPr>
            <w:r w:rsidRPr="00090D9C">
              <w:rPr>
                <w:rFonts w:ascii="Adobe Arabic" w:hAnsi="Adobe Arabic" w:cs="Adobe Arabic"/>
                <w:b/>
                <w:bCs/>
                <w:sz w:val="26"/>
                <w:szCs w:val="26"/>
                <w:rtl/>
              </w:rPr>
              <w:t>البيانات الوظيفية</w:t>
            </w:r>
            <w:r w:rsidRPr="00090D9C">
              <w:rPr>
                <w:rFonts w:ascii="Adobe Arabic" w:hAnsi="Adobe Arabic" w:cs="Adobe Arabic"/>
                <w:b/>
                <w:bCs/>
                <w:sz w:val="26"/>
                <w:szCs w:val="26"/>
              </w:rPr>
              <w:t xml:space="preserve"> </w:t>
            </w:r>
            <w:r w:rsidRPr="00090D9C">
              <w:rPr>
                <w:rFonts w:ascii="Adobe Arabic" w:hAnsi="Adobe Arabic" w:cs="Adobe Arabic"/>
                <w:b/>
                <w:bCs/>
                <w:sz w:val="26"/>
                <w:szCs w:val="26"/>
                <w:rtl/>
              </w:rPr>
              <w:t xml:space="preserve"> للمرشح</w:t>
            </w:r>
          </w:p>
        </w:tc>
        <w:tc>
          <w:tcPr>
            <w:tcW w:w="43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FC4107F" w14:textId="77777777" w:rsidR="00090D9C" w:rsidRPr="009B14B8" w:rsidRDefault="00090D9C" w:rsidP="00090D9C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جهة </w:t>
            </w:r>
            <w:proofErr w:type="gramStart"/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العمل:   </w:t>
            </w:r>
            <w:proofErr w:type="gramEnd"/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                                                               إدارة:                                    </w:t>
            </w:r>
          </w:p>
          <w:p w14:paraId="2FB9A83D" w14:textId="77777777" w:rsidR="00D426FA" w:rsidRDefault="00D426FA" w:rsidP="00090D9C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</w:p>
          <w:p w14:paraId="0077E64F" w14:textId="77777777" w:rsidR="00090D9C" w:rsidRDefault="00090D9C" w:rsidP="00D426FA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مسمى الوظيفة التي تمارسها </w:t>
            </w:r>
            <w:proofErr w:type="gramStart"/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فعليا:   </w:t>
            </w:r>
            <w:proofErr w:type="gramEnd"/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     </w:t>
            </w:r>
            <w:r w:rsidR="009B14B8">
              <w:rPr>
                <w:rFonts w:ascii="Adobe Arabic" w:hAnsi="Adobe Arabic" w:cs="Adobe Arabic"/>
                <w:b/>
                <w:bCs/>
                <w:rtl/>
              </w:rPr>
              <w:t xml:space="preserve">                    </w:t>
            </w:r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      </w:t>
            </w:r>
            <w:r w:rsidR="009B14B8">
              <w:rPr>
                <w:rFonts w:ascii="Adobe Arabic" w:hAnsi="Adobe Arabic" w:cs="Adobe Arabic"/>
                <w:b/>
                <w:bCs/>
                <w:rtl/>
              </w:rPr>
              <w:t xml:space="preserve">              تاريخ شغلها:   </w:t>
            </w:r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   /      /      14هـ</w:t>
            </w:r>
          </w:p>
          <w:p w14:paraId="12CB1661" w14:textId="77777777" w:rsidR="009B14B8" w:rsidRPr="009B14B8" w:rsidRDefault="009B14B8" w:rsidP="009B14B8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</w:p>
          <w:p w14:paraId="14264B21" w14:textId="77777777" w:rsidR="00BF4127" w:rsidRDefault="009B14B8" w:rsidP="00BF4127">
            <w:pPr>
              <w:bidi/>
              <w:rPr>
                <w:rFonts w:ascii="Adobe Arabic" w:hAnsi="Adobe Arabic" w:cs="Adobe Arabic"/>
                <w:b/>
                <w:bCs/>
                <w:u w:val="single"/>
                <w:rtl/>
              </w:rPr>
            </w:pPr>
            <w:r w:rsidRPr="004F6122">
              <w:rPr>
                <w:rFonts w:ascii="Adobe Arabic" w:hAnsi="Adobe Arabic" w:cs="Adobe Arabic" w:hint="cs"/>
                <w:b/>
                <w:bCs/>
                <w:u w:val="single"/>
                <w:rtl/>
              </w:rPr>
              <w:t>المسمى الوظيفي في الخدمة المدنية</w:t>
            </w:r>
            <w:r>
              <w:rPr>
                <w:rFonts w:ascii="Adobe Arabic" w:hAnsi="Adobe Arabic" w:cs="Adobe Arabic" w:hint="cs"/>
                <w:b/>
                <w:bCs/>
                <w:u w:val="single"/>
                <w:rtl/>
              </w:rPr>
              <w:t>:</w:t>
            </w:r>
          </w:p>
          <w:p w14:paraId="1C1CDF55" w14:textId="77777777" w:rsidR="009B14B8" w:rsidRPr="009B14B8" w:rsidRDefault="009B14B8" w:rsidP="009B14B8">
            <w:pPr>
              <w:bidi/>
              <w:rPr>
                <w:rFonts w:ascii="Adobe Arabic" w:hAnsi="Adobe Arabic" w:cs="Adobe Arabic"/>
                <w:b/>
                <w:bCs/>
              </w:rPr>
            </w:pPr>
          </w:p>
          <w:p w14:paraId="1AB093C4" w14:textId="77777777" w:rsidR="00BF4127" w:rsidRPr="009B14B8" w:rsidRDefault="00090D9C" w:rsidP="00090D9C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المرتبة/الرتبة/المستوى </w:t>
            </w:r>
            <w:proofErr w:type="gramStart"/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الوظيفي:   </w:t>
            </w:r>
            <w:proofErr w:type="gramEnd"/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                           الدرجة:         </w:t>
            </w:r>
          </w:p>
          <w:p w14:paraId="032173CD" w14:textId="77777777" w:rsidR="00090D9C" w:rsidRPr="009B14B8" w:rsidRDefault="00090D9C" w:rsidP="00BF4127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                </w:t>
            </w:r>
          </w:p>
          <w:p w14:paraId="35643409" w14:textId="77777777" w:rsidR="00090D9C" w:rsidRDefault="00090D9C" w:rsidP="00090D9C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  <w:r w:rsidRPr="009B14B8">
              <w:rPr>
                <w:rFonts w:ascii="Adobe Arabic" w:hAnsi="Adobe Arabic" w:cs="Adobe Arabic"/>
                <w:b/>
                <w:bCs/>
                <w:rtl/>
              </w:rPr>
              <w:t>تاريخ الالتحاق بالوظيفة الحكومية(تاريخ التعيين في الدولة):                   /       /        14هـ</w:t>
            </w:r>
          </w:p>
          <w:p w14:paraId="602D1413" w14:textId="77777777" w:rsidR="009B14B8" w:rsidRDefault="009B14B8" w:rsidP="009B14B8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</w:p>
          <w:p w14:paraId="3C680B0C" w14:textId="77777777" w:rsidR="009B14B8" w:rsidRDefault="009B14B8" w:rsidP="009B14B8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هل تشرف على موظفين؟         </w:t>
            </w:r>
            <w:r w:rsidRPr="00F137A1">
              <w:rPr>
                <w:rFonts w:ascii="Adobe Arabic" w:hAnsi="Adobe Arabic" w:cs="Adobe Arabic"/>
                <w:b/>
                <w:bCs/>
              </w:rPr>
              <w:t xml:space="preserve">  </w:t>
            </w: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لا  </w:t>
            </w:r>
            <w:r w:rsidRPr="00F137A1">
              <w:rPr>
                <w:rFonts w:ascii="Adobe Arabic" w:hAnsi="Adobe Arabic" w:cs="Adobe Arabic"/>
                <w:b/>
                <w:bCs/>
              </w:rPr>
              <w:t xml:space="preserve">   </w:t>
            </w:r>
            <w:r w:rsidRPr="00F137A1">
              <w:rPr>
                <w:rFonts w:ascii="Adobe Arabic" w:hAnsi="Adobe Arabic" w:cs="Adobe Arabic"/>
                <w:b/>
                <w:bCs/>
              </w:rPr>
              <w:sym w:font="Wingdings" w:char="F0A8"/>
            </w:r>
            <w:r w:rsidRPr="00F137A1">
              <w:rPr>
                <w:rFonts w:ascii="Adobe Arabic" w:hAnsi="Adobe Arabic" w:cs="Adobe Arabic"/>
                <w:b/>
                <w:bCs/>
                <w:rtl/>
              </w:rPr>
              <w:t xml:space="preserve">                  نعم    </w:t>
            </w:r>
            <w:r w:rsidRPr="00F137A1">
              <w:rPr>
                <w:rFonts w:ascii="Adobe Arabic" w:hAnsi="Adobe Arabic" w:cs="Adobe Arabic"/>
                <w:b/>
                <w:bCs/>
              </w:rPr>
              <w:sym w:font="Wingdings" w:char="F0A8"/>
            </w:r>
          </w:p>
          <w:p w14:paraId="7E7CA5A5" w14:textId="77777777" w:rsidR="00090D9C" w:rsidRPr="009B14B8" w:rsidRDefault="00090D9C" w:rsidP="00090D9C">
            <w:pPr>
              <w:bidi/>
              <w:rPr>
                <w:rFonts w:ascii="Adobe Arabic" w:hAnsi="Adobe Arabic" w:cs="Adobe Arabic"/>
                <w:b/>
                <w:bCs/>
              </w:rPr>
            </w:pPr>
          </w:p>
        </w:tc>
      </w:tr>
      <w:tr w:rsidR="00BF4127" w:rsidRPr="00616BEA" w14:paraId="1AC9C8E4" w14:textId="77777777" w:rsidTr="002405F9">
        <w:trPr>
          <w:cantSplit/>
          <w:trHeight w:val="1789"/>
          <w:jc w:val="center"/>
        </w:trPr>
        <w:tc>
          <w:tcPr>
            <w:tcW w:w="65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extDirection w:val="btLr"/>
          </w:tcPr>
          <w:p w14:paraId="015C6444" w14:textId="77777777" w:rsidR="00090D9C" w:rsidRPr="00090D9C" w:rsidRDefault="00090D9C" w:rsidP="006F79A7">
            <w:pPr>
              <w:jc w:val="center"/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</w:pPr>
            <w:r w:rsidRPr="00090D9C"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  <w:t xml:space="preserve">جهة عمل </w:t>
            </w:r>
          </w:p>
          <w:p w14:paraId="507F2ED0" w14:textId="77777777" w:rsidR="00090D9C" w:rsidRPr="00090D9C" w:rsidRDefault="00090D9C" w:rsidP="006F79A7">
            <w:pPr>
              <w:jc w:val="center"/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</w:pPr>
            <w:r w:rsidRPr="00090D9C"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  <w:t xml:space="preserve"> المرشح</w:t>
            </w:r>
          </w:p>
        </w:tc>
        <w:tc>
          <w:tcPr>
            <w:tcW w:w="43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A33BE8D" w14:textId="77777777" w:rsidR="00090D9C" w:rsidRPr="009B14B8" w:rsidRDefault="00090D9C" w:rsidP="00090D9C">
            <w:pPr>
              <w:bidi/>
              <w:rPr>
                <w:rFonts w:ascii="Adobe Arabic" w:hAnsi="Adobe Arabic" w:cs="Adobe Arabic"/>
                <w:b/>
                <w:bCs/>
              </w:rPr>
            </w:pPr>
          </w:p>
          <w:p w14:paraId="6E21F61F" w14:textId="77777777" w:rsidR="00090D9C" w:rsidRPr="009B14B8" w:rsidRDefault="00090D9C" w:rsidP="00090D9C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  <w:r w:rsidRPr="009B14B8">
              <w:rPr>
                <w:rFonts w:ascii="Adobe Arabic" w:hAnsi="Adobe Arabic" w:cs="Adobe Arabic"/>
                <w:b/>
                <w:bCs/>
                <w:rtl/>
              </w:rPr>
              <w:t>الرئيس المباشر:</w:t>
            </w:r>
          </w:p>
          <w:p w14:paraId="27EBE75E" w14:textId="77777777" w:rsidR="00BF4127" w:rsidRDefault="00090D9C" w:rsidP="00D426FA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 مسمى الوظيفة: ............................................</w:t>
            </w:r>
          </w:p>
          <w:p w14:paraId="2017CE67" w14:textId="77777777" w:rsidR="002405F9" w:rsidRPr="009B14B8" w:rsidRDefault="002405F9" w:rsidP="002405F9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</w:p>
          <w:p w14:paraId="4C56034F" w14:textId="77777777" w:rsidR="00090D9C" w:rsidRPr="009B14B8" w:rsidRDefault="00090D9C" w:rsidP="009B14B8">
            <w:pPr>
              <w:bidi/>
              <w:spacing w:line="276" w:lineRule="auto"/>
              <w:rPr>
                <w:rFonts w:ascii="Adobe Arabic" w:hAnsi="Adobe Arabic" w:cs="Adobe Arabic"/>
                <w:b/>
                <w:bCs/>
                <w:rtl/>
              </w:rPr>
            </w:pPr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 الاسم:  .....................</w:t>
            </w:r>
            <w:r w:rsidR="009B14B8">
              <w:rPr>
                <w:rFonts w:ascii="Adobe Arabic" w:hAnsi="Adobe Arabic" w:cs="Adobe Arabic"/>
                <w:b/>
                <w:bCs/>
                <w:rtl/>
              </w:rPr>
              <w:t>.................</w:t>
            </w:r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..       </w:t>
            </w:r>
            <w:proofErr w:type="gramStart"/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التوقيع:  </w:t>
            </w:r>
            <w:r w:rsidR="00D426FA">
              <w:rPr>
                <w:rFonts w:ascii="Adobe Arabic" w:hAnsi="Adobe Arabic" w:cs="Adobe Arabic"/>
                <w:b/>
                <w:bCs/>
                <w:rtl/>
              </w:rPr>
              <w:t xml:space="preserve"> </w:t>
            </w:r>
            <w:proofErr w:type="gramEnd"/>
            <w:r w:rsidR="00D426FA">
              <w:rPr>
                <w:rFonts w:ascii="Adobe Arabic" w:hAnsi="Adobe Arabic" w:cs="Adobe Arabic"/>
                <w:b/>
                <w:bCs/>
                <w:rtl/>
              </w:rPr>
              <w:t>..........................</w:t>
            </w:r>
            <w:r w:rsidR="009B14B8">
              <w:rPr>
                <w:rFonts w:ascii="Adobe Arabic" w:hAnsi="Adobe Arabic" w:cs="Adobe Arabic"/>
                <w:b/>
                <w:bCs/>
                <w:rtl/>
              </w:rPr>
              <w:t xml:space="preserve"> </w:t>
            </w:r>
            <w:proofErr w:type="gramStart"/>
            <w:r w:rsidR="009B14B8">
              <w:rPr>
                <w:rFonts w:ascii="Adobe Arabic" w:hAnsi="Adobe Arabic" w:cs="Adobe Arabic"/>
                <w:b/>
                <w:bCs/>
                <w:rtl/>
              </w:rPr>
              <w:t xml:space="preserve">التاريخ: </w:t>
            </w:r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  </w:t>
            </w:r>
            <w:proofErr w:type="gramEnd"/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  /     /         14هـ</w:t>
            </w:r>
          </w:p>
        </w:tc>
      </w:tr>
      <w:tr w:rsidR="00BF4127" w:rsidRPr="00616BEA" w14:paraId="52CFDA93" w14:textId="77777777" w:rsidTr="00BF4127">
        <w:trPr>
          <w:cantSplit/>
          <w:trHeight w:val="1397"/>
          <w:jc w:val="center"/>
        </w:trPr>
        <w:tc>
          <w:tcPr>
            <w:tcW w:w="65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extDirection w:val="btLr"/>
          </w:tcPr>
          <w:p w14:paraId="4A2C887A" w14:textId="77777777" w:rsidR="00090D9C" w:rsidRPr="00090D9C" w:rsidRDefault="00090D9C" w:rsidP="006F79A7">
            <w:pPr>
              <w:jc w:val="center"/>
              <w:rPr>
                <w:rFonts w:ascii="Adobe Arabic" w:hAnsi="Adobe Arabic" w:cs="Adobe Arabic"/>
                <w:b/>
                <w:bCs/>
                <w:sz w:val="26"/>
                <w:szCs w:val="26"/>
                <w:rtl/>
              </w:rPr>
            </w:pPr>
            <w:r w:rsidRPr="00090D9C">
              <w:rPr>
                <w:rFonts w:ascii="Adobe Arabic" w:hAnsi="Adobe Arabic" w:cs="Adobe Arabic"/>
                <w:b/>
                <w:bCs/>
                <w:sz w:val="26"/>
                <w:szCs w:val="26"/>
                <w:rtl/>
              </w:rPr>
              <w:t xml:space="preserve"> تصديق </w:t>
            </w:r>
            <w:r w:rsidR="00FC67CB">
              <w:rPr>
                <w:rFonts w:ascii="Adobe Arabic" w:hAnsi="Adobe Arabic" w:cs="Adobe Arabic" w:hint="cs"/>
                <w:b/>
                <w:bCs/>
                <w:sz w:val="26"/>
                <w:szCs w:val="26"/>
                <w:rtl/>
              </w:rPr>
              <w:t xml:space="preserve">عمادة الموارد البشرية </w:t>
            </w:r>
          </w:p>
          <w:p w14:paraId="297C8C42" w14:textId="77777777" w:rsidR="00090D9C" w:rsidRPr="00090D9C" w:rsidRDefault="00090D9C" w:rsidP="006F79A7">
            <w:pPr>
              <w:jc w:val="center"/>
              <w:rPr>
                <w:rFonts w:ascii="Adobe Arabic" w:hAnsi="Adobe Arabic" w:cs="Adobe Arabic"/>
                <w:b/>
                <w:bCs/>
                <w:sz w:val="26"/>
                <w:szCs w:val="26"/>
                <w:rtl/>
              </w:rPr>
            </w:pPr>
            <w:r w:rsidRPr="00090D9C">
              <w:rPr>
                <w:rFonts w:ascii="Adobe Arabic" w:hAnsi="Adobe Arabic" w:cs="Adobe Arabic"/>
                <w:b/>
                <w:bCs/>
                <w:sz w:val="26"/>
                <w:szCs w:val="26"/>
                <w:rtl/>
              </w:rPr>
              <w:t xml:space="preserve">  على صحة المعلومات</w:t>
            </w:r>
          </w:p>
        </w:tc>
        <w:tc>
          <w:tcPr>
            <w:tcW w:w="43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A1D94F2" w14:textId="77777777" w:rsidR="00090D9C" w:rsidRPr="009B14B8" w:rsidRDefault="00090D9C" w:rsidP="00090D9C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</w:p>
          <w:p w14:paraId="4BE7E101" w14:textId="77777777" w:rsidR="00090D9C" w:rsidRPr="009B14B8" w:rsidRDefault="00090D9C" w:rsidP="00090D9C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  <w:r w:rsidRPr="009B14B8">
              <w:rPr>
                <w:rFonts w:ascii="Adobe Arabic" w:hAnsi="Adobe Arabic" w:cs="Adobe Arabic"/>
                <w:b/>
                <w:bCs/>
                <w:rtl/>
              </w:rPr>
              <w:t>مسمى الوظيفة: ............................................</w:t>
            </w:r>
          </w:p>
          <w:p w14:paraId="19AFBC15" w14:textId="77777777" w:rsidR="00BF4127" w:rsidRPr="009B14B8" w:rsidRDefault="00BF4127" w:rsidP="00BF4127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</w:p>
          <w:p w14:paraId="05CF2782" w14:textId="77777777" w:rsidR="00BF4127" w:rsidRPr="009B14B8" w:rsidRDefault="00090D9C" w:rsidP="00090D9C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 الاسم:  ....................</w:t>
            </w:r>
            <w:r w:rsidR="00D426FA">
              <w:rPr>
                <w:rFonts w:ascii="Adobe Arabic" w:hAnsi="Adobe Arabic" w:cs="Adobe Arabic"/>
                <w:b/>
                <w:bCs/>
                <w:rtl/>
              </w:rPr>
              <w:t>................</w:t>
            </w:r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...      </w:t>
            </w:r>
            <w:r w:rsidR="00D426FA">
              <w:rPr>
                <w:rFonts w:ascii="Adobe Arabic" w:hAnsi="Adobe Arabic" w:cs="Adobe Arabic"/>
                <w:b/>
                <w:bCs/>
                <w:rtl/>
              </w:rPr>
              <w:t xml:space="preserve"> </w:t>
            </w:r>
            <w:proofErr w:type="gramStart"/>
            <w:r w:rsidR="00D426FA">
              <w:rPr>
                <w:rFonts w:ascii="Adobe Arabic" w:hAnsi="Adobe Arabic" w:cs="Adobe Arabic"/>
                <w:b/>
                <w:bCs/>
                <w:rtl/>
              </w:rPr>
              <w:t xml:space="preserve">التوقيع:   </w:t>
            </w:r>
            <w:proofErr w:type="gramEnd"/>
            <w:r w:rsidR="00D426FA">
              <w:rPr>
                <w:rFonts w:ascii="Adobe Arabic" w:hAnsi="Adobe Arabic" w:cs="Adobe Arabic"/>
                <w:b/>
                <w:bCs/>
                <w:rtl/>
              </w:rPr>
              <w:t>..........</w:t>
            </w:r>
            <w:r w:rsidRPr="009B14B8">
              <w:rPr>
                <w:rFonts w:ascii="Adobe Arabic" w:hAnsi="Adobe Arabic" w:cs="Adobe Arabic"/>
                <w:b/>
                <w:bCs/>
                <w:rtl/>
              </w:rPr>
              <w:t>................. التاريخ:       /     /         14هـ</w:t>
            </w:r>
          </w:p>
          <w:p w14:paraId="772B4A57" w14:textId="77777777" w:rsidR="00090D9C" w:rsidRPr="009B14B8" w:rsidRDefault="00090D9C" w:rsidP="00BF4127">
            <w:pPr>
              <w:bidi/>
              <w:rPr>
                <w:rFonts w:ascii="Adobe Arabic" w:hAnsi="Adobe Arabic" w:cs="Adobe Arabic"/>
                <w:rtl/>
              </w:rPr>
            </w:pPr>
          </w:p>
        </w:tc>
      </w:tr>
      <w:tr w:rsidR="00BF4127" w:rsidRPr="00BF4127" w14:paraId="13F13FF2" w14:textId="77777777" w:rsidTr="00BF4127">
        <w:trPr>
          <w:cantSplit/>
          <w:trHeight w:val="2097"/>
          <w:jc w:val="center"/>
        </w:trPr>
        <w:tc>
          <w:tcPr>
            <w:tcW w:w="659" w:type="pct"/>
            <w:tcBorders>
              <w:top w:val="single" w:sz="12" w:space="0" w:color="auto"/>
              <w:right w:val="single" w:sz="12" w:space="0" w:color="auto"/>
            </w:tcBorders>
            <w:shd w:val="clear" w:color="auto" w:fill="E6E6E6"/>
            <w:textDirection w:val="btLr"/>
            <w:vAlign w:val="center"/>
          </w:tcPr>
          <w:p w14:paraId="0B0113B2" w14:textId="77777777" w:rsidR="00090D9C" w:rsidRPr="00D426FA" w:rsidRDefault="00D426FA" w:rsidP="006F79A7">
            <w:pPr>
              <w:jc w:val="center"/>
              <w:rPr>
                <w:rFonts w:ascii="Adobe Arabic" w:hAnsi="Adobe Arabic" w:cs="Adobe Arabic"/>
                <w:b/>
                <w:bCs/>
                <w:rtl/>
              </w:rPr>
            </w:pPr>
            <w:r w:rsidRPr="00D426FA">
              <w:rPr>
                <w:rFonts w:ascii="Adobe Arabic" w:hAnsi="Adobe Arabic" w:cs="Adobe Arabic" w:hint="cs"/>
                <w:b/>
                <w:bCs/>
                <w:rtl/>
              </w:rPr>
              <w:t xml:space="preserve">وكالة عمادة </w:t>
            </w:r>
            <w:r w:rsidR="00FC67CB">
              <w:rPr>
                <w:rFonts w:ascii="Adobe Arabic" w:hAnsi="Adobe Arabic" w:cs="Adobe Arabic" w:hint="cs"/>
                <w:b/>
                <w:bCs/>
                <w:rtl/>
              </w:rPr>
              <w:t xml:space="preserve">الموارد البشرية </w:t>
            </w:r>
            <w:r w:rsidRPr="00D426FA">
              <w:rPr>
                <w:rFonts w:ascii="Adobe Arabic" w:hAnsi="Adobe Arabic" w:cs="Adobe Arabic" w:hint="cs"/>
                <w:b/>
                <w:bCs/>
                <w:rtl/>
              </w:rPr>
              <w:t xml:space="preserve">  </w:t>
            </w:r>
          </w:p>
        </w:tc>
        <w:tc>
          <w:tcPr>
            <w:tcW w:w="4341" w:type="pct"/>
            <w:tcBorders>
              <w:top w:val="single" w:sz="12" w:space="0" w:color="auto"/>
              <w:left w:val="single" w:sz="12" w:space="0" w:color="auto"/>
            </w:tcBorders>
          </w:tcPr>
          <w:p w14:paraId="435D426B" w14:textId="77777777" w:rsidR="00090D9C" w:rsidRPr="009B14B8" w:rsidRDefault="00090D9C" w:rsidP="00090D9C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  <w:r w:rsidRPr="009B14B8">
              <w:rPr>
                <w:rFonts w:ascii="Adobe Arabic" w:hAnsi="Adobe Arabic" w:cs="Adobe Arabic"/>
                <w:b/>
                <w:bCs/>
              </w:rPr>
              <w:sym w:font="Wingdings" w:char="F0A8"/>
            </w:r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  تم تحديثه   </w:t>
            </w:r>
            <w:r w:rsidRPr="009B14B8">
              <w:rPr>
                <w:rFonts w:ascii="Adobe Arabic" w:hAnsi="Adobe Arabic" w:cs="Adobe Arabic"/>
                <w:b/>
                <w:bCs/>
              </w:rPr>
              <w:t xml:space="preserve">   </w:t>
            </w:r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                               </w:t>
            </w:r>
            <w:r w:rsidRPr="009B14B8">
              <w:rPr>
                <w:rFonts w:ascii="Adobe Arabic" w:hAnsi="Adobe Arabic" w:cs="Adobe Arabic"/>
                <w:b/>
                <w:bCs/>
              </w:rPr>
              <w:sym w:font="Wingdings" w:char="F0A8"/>
            </w:r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  لم يتم </w:t>
            </w:r>
            <w:proofErr w:type="gramStart"/>
            <w:r w:rsidRPr="009B14B8">
              <w:rPr>
                <w:rFonts w:ascii="Adobe Arabic" w:hAnsi="Adobe Arabic" w:cs="Adobe Arabic"/>
                <w:b/>
                <w:bCs/>
                <w:rtl/>
              </w:rPr>
              <w:t>تحديثه  للأسباب</w:t>
            </w:r>
            <w:proofErr w:type="gramEnd"/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 التاليه:.......................................................................................</w:t>
            </w:r>
          </w:p>
          <w:p w14:paraId="6BC9E9E5" w14:textId="77777777" w:rsidR="00090D9C" w:rsidRPr="009B14B8" w:rsidRDefault="00090D9C" w:rsidP="00090D9C">
            <w:pPr>
              <w:bidi/>
              <w:rPr>
                <w:rFonts w:ascii="Adobe Arabic" w:hAnsi="Adobe Arabic" w:cs="Adobe Arabic"/>
                <w:b/>
                <w:bCs/>
              </w:rPr>
            </w:pPr>
            <w:r w:rsidRPr="009B14B8">
              <w:rPr>
                <w:rFonts w:ascii="Adobe Arabic" w:hAnsi="Adobe Arabic" w:cs="Adobe Arabic"/>
                <w:b/>
                <w:bCs/>
                <w:rtl/>
              </w:rPr>
              <w:t>.....................................................................................................................................</w:t>
            </w:r>
            <w:r w:rsidR="009B14B8">
              <w:rPr>
                <w:rFonts w:ascii="Adobe Arabic" w:hAnsi="Adobe Arabic" w:cs="Adobe Arabic"/>
                <w:b/>
                <w:bCs/>
                <w:rtl/>
              </w:rPr>
              <w:t>......</w:t>
            </w:r>
          </w:p>
          <w:p w14:paraId="3C1EED07" w14:textId="77777777" w:rsidR="00090D9C" w:rsidRPr="009B14B8" w:rsidRDefault="00090D9C" w:rsidP="00090D9C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تدقيق الموظف المختص: </w:t>
            </w:r>
          </w:p>
          <w:p w14:paraId="097802AF" w14:textId="77777777" w:rsidR="00090D9C" w:rsidRDefault="00090D9C" w:rsidP="00090D9C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  <w:r w:rsidRPr="009B14B8">
              <w:rPr>
                <w:rFonts w:ascii="Adobe Arabic" w:hAnsi="Adobe Arabic" w:cs="Adobe Arabic"/>
                <w:b/>
                <w:bCs/>
                <w:rtl/>
              </w:rPr>
              <w:t xml:space="preserve"> الاسم: .</w:t>
            </w:r>
            <w:r w:rsidRPr="009B14B8">
              <w:rPr>
                <w:rFonts w:ascii="Adobe Arabic" w:hAnsi="Adobe Arabic" w:cs="Adobe Arabic"/>
                <w:b/>
                <w:bCs/>
                <w:color w:val="999999"/>
                <w:rtl/>
              </w:rPr>
              <w:t>..............</w:t>
            </w:r>
            <w:r w:rsidR="009B14B8">
              <w:rPr>
                <w:rFonts w:ascii="Adobe Arabic" w:hAnsi="Adobe Arabic" w:cs="Adobe Arabic"/>
                <w:b/>
                <w:bCs/>
                <w:color w:val="999999"/>
                <w:rtl/>
              </w:rPr>
              <w:t>...............</w:t>
            </w:r>
            <w:r w:rsidRPr="009B14B8">
              <w:rPr>
                <w:rFonts w:ascii="Adobe Arabic" w:hAnsi="Adobe Arabic" w:cs="Adobe Arabic"/>
                <w:b/>
                <w:bCs/>
                <w:color w:val="999999"/>
                <w:rtl/>
              </w:rPr>
              <w:t>......</w:t>
            </w:r>
            <w:r w:rsidRPr="009B14B8">
              <w:rPr>
                <w:rFonts w:ascii="Adobe Arabic" w:hAnsi="Adobe Arabic" w:cs="Adobe Arabic"/>
                <w:b/>
                <w:bCs/>
                <w:rtl/>
              </w:rPr>
              <w:tab/>
              <w:t xml:space="preserve">      التوقيع: </w:t>
            </w:r>
            <w:r w:rsidRPr="009B14B8">
              <w:rPr>
                <w:rFonts w:ascii="Adobe Arabic" w:hAnsi="Adobe Arabic" w:cs="Adobe Arabic"/>
                <w:b/>
                <w:bCs/>
                <w:color w:val="999999"/>
                <w:rtl/>
              </w:rPr>
              <w:t>..............</w:t>
            </w:r>
            <w:r w:rsidR="00BF4127" w:rsidRPr="009B14B8">
              <w:rPr>
                <w:rFonts w:ascii="Adobe Arabic" w:hAnsi="Adobe Arabic" w:cs="Adobe Arabic"/>
                <w:b/>
                <w:bCs/>
                <w:color w:val="999999"/>
                <w:rtl/>
              </w:rPr>
              <w:t>...........</w:t>
            </w:r>
            <w:r w:rsidRPr="009B14B8">
              <w:rPr>
                <w:rFonts w:ascii="Adobe Arabic" w:hAnsi="Adobe Arabic" w:cs="Adobe Arabic"/>
                <w:b/>
                <w:bCs/>
                <w:color w:val="999999"/>
                <w:rtl/>
              </w:rPr>
              <w:t xml:space="preserve"> </w:t>
            </w:r>
            <w:r w:rsidR="00BF4127" w:rsidRPr="009B14B8">
              <w:rPr>
                <w:rFonts w:ascii="Adobe Arabic" w:hAnsi="Adobe Arabic" w:cs="Adobe Arabic" w:hint="cs"/>
                <w:b/>
                <w:bCs/>
                <w:rtl/>
              </w:rPr>
              <w:t xml:space="preserve">       </w:t>
            </w:r>
            <w:r w:rsidRPr="009B14B8">
              <w:rPr>
                <w:rFonts w:ascii="Adobe Arabic" w:hAnsi="Adobe Arabic" w:cs="Adobe Arabic"/>
                <w:b/>
                <w:bCs/>
                <w:rtl/>
              </w:rPr>
              <w:t>التاريخ:     /     /      14هـ</w:t>
            </w:r>
          </w:p>
          <w:p w14:paraId="5C0B9E95" w14:textId="77777777" w:rsidR="009B14B8" w:rsidRPr="009B14B8" w:rsidRDefault="009B14B8" w:rsidP="009B14B8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</w:p>
          <w:p w14:paraId="44CF9E02" w14:textId="77777777" w:rsidR="00090D9C" w:rsidRDefault="00D426FA" w:rsidP="00D426FA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  <w:r>
              <w:rPr>
                <w:rFonts w:ascii="Adobe Arabic" w:hAnsi="Adobe Arabic" w:cs="Adobe Arabic" w:hint="cs"/>
                <w:b/>
                <w:bCs/>
                <w:rtl/>
              </w:rPr>
              <w:t xml:space="preserve">        </w:t>
            </w:r>
            <w:proofErr w:type="spellStart"/>
            <w:r w:rsidR="00090D9C" w:rsidRPr="009B14B8">
              <w:rPr>
                <w:rFonts w:ascii="Adobe Arabic" w:hAnsi="Adobe Arabic" w:cs="Adobe Arabic"/>
                <w:b/>
                <w:bCs/>
                <w:rtl/>
              </w:rPr>
              <w:t>أ.د.ابتسام</w:t>
            </w:r>
            <w:proofErr w:type="spellEnd"/>
            <w:r w:rsidR="00090D9C" w:rsidRPr="009B14B8">
              <w:rPr>
                <w:rFonts w:ascii="Adobe Arabic" w:hAnsi="Adobe Arabic" w:cs="Adobe Arabic"/>
                <w:b/>
                <w:bCs/>
                <w:rtl/>
              </w:rPr>
              <w:t xml:space="preserve"> بنت محمد المثال </w:t>
            </w:r>
            <w:r>
              <w:rPr>
                <w:rFonts w:ascii="Adobe Arabic" w:hAnsi="Adobe Arabic" w:cs="Adobe Arabic" w:hint="cs"/>
                <w:b/>
                <w:bCs/>
                <w:rtl/>
              </w:rPr>
              <w:t xml:space="preserve">                    </w:t>
            </w:r>
            <w:r w:rsidR="00090D9C" w:rsidRPr="009B14B8">
              <w:rPr>
                <w:rFonts w:ascii="Adobe Arabic" w:hAnsi="Adobe Arabic" w:cs="Adobe Arabic"/>
                <w:b/>
                <w:bCs/>
                <w:rtl/>
              </w:rPr>
              <w:t xml:space="preserve"> التوقيع : </w:t>
            </w:r>
            <w:r w:rsidR="009B14B8">
              <w:rPr>
                <w:rFonts w:ascii="Adobe Arabic" w:hAnsi="Adobe Arabic" w:cs="Adobe Arabic"/>
                <w:b/>
                <w:bCs/>
                <w:color w:val="999999"/>
                <w:rtl/>
              </w:rPr>
              <w:t>................</w:t>
            </w:r>
            <w:r w:rsidR="00090D9C" w:rsidRPr="009B14B8">
              <w:rPr>
                <w:rFonts w:ascii="Adobe Arabic" w:hAnsi="Adobe Arabic" w:cs="Adobe Arabic"/>
                <w:b/>
                <w:bCs/>
                <w:color w:val="999999"/>
                <w:rtl/>
              </w:rPr>
              <w:t>.....</w:t>
            </w:r>
            <w:r w:rsidR="00BF4127" w:rsidRPr="009B14B8">
              <w:rPr>
                <w:rFonts w:ascii="Adobe Arabic" w:hAnsi="Adobe Arabic" w:cs="Adobe Arabic"/>
                <w:b/>
                <w:bCs/>
                <w:color w:val="999999"/>
                <w:rtl/>
              </w:rPr>
              <w:t>...</w:t>
            </w:r>
            <w:r w:rsidR="00090D9C" w:rsidRPr="009B14B8">
              <w:rPr>
                <w:rFonts w:ascii="Adobe Arabic" w:hAnsi="Adobe Arabic" w:cs="Adobe Arabic"/>
                <w:b/>
                <w:bCs/>
                <w:color w:val="999999"/>
                <w:rtl/>
              </w:rPr>
              <w:t>.</w:t>
            </w:r>
            <w:r w:rsidR="009B14B8">
              <w:rPr>
                <w:rFonts w:ascii="Adobe Arabic" w:hAnsi="Adobe Arabic" w:cs="Adobe Arabic"/>
                <w:b/>
                <w:bCs/>
                <w:rtl/>
              </w:rPr>
              <w:t xml:space="preserve">التاريخ:  </w:t>
            </w:r>
            <w:r w:rsidR="00090D9C" w:rsidRPr="009B14B8">
              <w:rPr>
                <w:rFonts w:ascii="Adobe Arabic" w:hAnsi="Adobe Arabic" w:cs="Adobe Arabic"/>
                <w:b/>
                <w:bCs/>
                <w:rtl/>
              </w:rPr>
              <w:t xml:space="preserve"> /     /     14هـ</w:t>
            </w:r>
          </w:p>
          <w:p w14:paraId="6BED916F" w14:textId="77777777" w:rsidR="009B14B8" w:rsidRPr="009B14B8" w:rsidRDefault="009B14B8" w:rsidP="009B14B8">
            <w:pPr>
              <w:bidi/>
              <w:rPr>
                <w:rFonts w:ascii="Adobe Arabic" w:hAnsi="Adobe Arabic" w:cs="Adobe Arabic"/>
                <w:b/>
                <w:bCs/>
                <w:rtl/>
              </w:rPr>
            </w:pPr>
          </w:p>
        </w:tc>
      </w:tr>
    </w:tbl>
    <w:p w14:paraId="292EDAB1" w14:textId="77777777" w:rsidR="00090D9C" w:rsidRPr="00BF4127" w:rsidRDefault="00090D9C" w:rsidP="00090D9C">
      <w:pPr>
        <w:jc w:val="lowKashida"/>
        <w:rPr>
          <w:rFonts w:cs="Traditional Arabic"/>
          <w:b/>
          <w:bCs/>
          <w:sz w:val="20"/>
          <w:szCs w:val="20"/>
        </w:rPr>
      </w:pPr>
    </w:p>
    <w:p w14:paraId="05887F7D" w14:textId="77777777" w:rsidR="00E0773A" w:rsidRPr="00E0773A" w:rsidRDefault="00E0773A" w:rsidP="00090D9C">
      <w:pPr>
        <w:jc w:val="center"/>
        <w:rPr>
          <w:rFonts w:ascii="Traditional Arabic" w:eastAsia="FangSong" w:hAnsi="Traditional Arabic" w:cs="Traditional Arabic"/>
          <w:sz w:val="18"/>
          <w:szCs w:val="18"/>
          <w:rtl/>
        </w:rPr>
      </w:pPr>
    </w:p>
    <w:sectPr w:rsidR="00E0773A" w:rsidRPr="00E0773A" w:rsidSect="00C97590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4667C7" w14:textId="77777777" w:rsidR="00E8264C" w:rsidRDefault="00E8264C" w:rsidP="00D75510">
      <w:r>
        <w:separator/>
      </w:r>
    </w:p>
  </w:endnote>
  <w:endnote w:type="continuationSeparator" w:id="0">
    <w:p w14:paraId="2C1A1958" w14:textId="77777777" w:rsidR="00E8264C" w:rsidRDefault="00E8264C" w:rsidP="00D7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PT Bold Heading">
    <w:altName w:val="Times New Roman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dobe Arabic">
    <w:altName w:val="Times New Roman"/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10A3B" w14:textId="77777777" w:rsidR="00B4355E" w:rsidRDefault="00B4355E">
    <w:pPr>
      <w:pStyle w:val="a4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B873D73" wp14:editId="3E4D46B6">
          <wp:simplePos x="0" y="0"/>
          <wp:positionH relativeFrom="column">
            <wp:posOffset>-972820</wp:posOffset>
          </wp:positionH>
          <wp:positionV relativeFrom="paragraph">
            <wp:posOffset>-448556</wp:posOffset>
          </wp:positionV>
          <wp:extent cx="7701280" cy="88201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1280" cy="882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95189C" w14:textId="77777777" w:rsidR="00E8264C" w:rsidRDefault="00E8264C" w:rsidP="00D75510">
      <w:r>
        <w:separator/>
      </w:r>
    </w:p>
  </w:footnote>
  <w:footnote w:type="continuationSeparator" w:id="0">
    <w:p w14:paraId="1A6A3B2E" w14:textId="77777777" w:rsidR="00E8264C" w:rsidRDefault="00E8264C" w:rsidP="00D75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B7C3F" w14:textId="77777777" w:rsidR="00D75510" w:rsidRDefault="00E8264C">
    <w:pPr>
      <w:pStyle w:val="a3"/>
    </w:pPr>
    <w:r>
      <w:rPr>
        <w:noProof/>
      </w:rPr>
      <w:pict w14:anchorId="13FE83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48.85pt;height:634.9pt;z-index:-251657216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8FCC0" w14:textId="77777777" w:rsidR="00D75510" w:rsidRDefault="00B4355E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60DC07D" wp14:editId="789E49EF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654925" cy="1722120"/>
          <wp:effectExtent l="0" t="0" r="317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925" cy="172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A36D2" w14:textId="77777777" w:rsidR="00D75510" w:rsidRDefault="00E8264C">
    <w:pPr>
      <w:pStyle w:val="a3"/>
    </w:pPr>
    <w:r>
      <w:rPr>
        <w:noProof/>
      </w:rPr>
      <w:pict w14:anchorId="359E77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48.85pt;height:634.9pt;z-index:-251656192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350688"/>
    <w:multiLevelType w:val="hybridMultilevel"/>
    <w:tmpl w:val="A7CE2B84"/>
    <w:lvl w:ilvl="0" w:tplc="2C9258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874DCA"/>
    <w:multiLevelType w:val="hybridMultilevel"/>
    <w:tmpl w:val="B9846FB8"/>
    <w:lvl w:ilvl="0" w:tplc="2C9258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9A7B97"/>
    <w:multiLevelType w:val="hybridMultilevel"/>
    <w:tmpl w:val="98F0C9A6"/>
    <w:lvl w:ilvl="0" w:tplc="2C9258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59D"/>
    <w:rsid w:val="00000D61"/>
    <w:rsid w:val="000603B3"/>
    <w:rsid w:val="00090D9C"/>
    <w:rsid w:val="00091353"/>
    <w:rsid w:val="00096E3B"/>
    <w:rsid w:val="000B0F86"/>
    <w:rsid w:val="002405F9"/>
    <w:rsid w:val="002C05E4"/>
    <w:rsid w:val="00372EBD"/>
    <w:rsid w:val="003A27D8"/>
    <w:rsid w:val="00451631"/>
    <w:rsid w:val="005B2040"/>
    <w:rsid w:val="005C79A1"/>
    <w:rsid w:val="005E37F1"/>
    <w:rsid w:val="00887373"/>
    <w:rsid w:val="009750A1"/>
    <w:rsid w:val="009B14B8"/>
    <w:rsid w:val="00A6559D"/>
    <w:rsid w:val="00AF30AC"/>
    <w:rsid w:val="00B4355E"/>
    <w:rsid w:val="00BD43A6"/>
    <w:rsid w:val="00BF4127"/>
    <w:rsid w:val="00C0579D"/>
    <w:rsid w:val="00C97590"/>
    <w:rsid w:val="00CA4C3B"/>
    <w:rsid w:val="00D254A5"/>
    <w:rsid w:val="00D426FA"/>
    <w:rsid w:val="00D75510"/>
    <w:rsid w:val="00DB387A"/>
    <w:rsid w:val="00E0773A"/>
    <w:rsid w:val="00E8264C"/>
    <w:rsid w:val="00F33D0B"/>
    <w:rsid w:val="00F45AC5"/>
    <w:rsid w:val="00FC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3D4D247A"/>
  <w14:defaultImageDpi w14:val="32767"/>
  <w15:docId w15:val="{E01839D0-1C26-4002-82C5-08ABD1E19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D75510"/>
  </w:style>
  <w:style w:type="paragraph" w:styleId="a4">
    <w:name w:val="footer"/>
    <w:basedOn w:val="a"/>
    <w:link w:val="Char0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D75510"/>
  </w:style>
  <w:style w:type="paragraph" w:styleId="a5">
    <w:name w:val="Balloon Text"/>
    <w:basedOn w:val="a"/>
    <w:link w:val="Char1"/>
    <w:uiPriority w:val="99"/>
    <w:semiHidden/>
    <w:unhideWhenUsed/>
    <w:rsid w:val="00DB387A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B387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B387A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DB387A"/>
    <w:rPr>
      <w:color w:val="0563C1" w:themeColor="hyperlink"/>
      <w:u w:val="single"/>
    </w:rPr>
  </w:style>
  <w:style w:type="paragraph" w:styleId="a7">
    <w:name w:val="Title"/>
    <w:basedOn w:val="a"/>
    <w:link w:val="Char2"/>
    <w:qFormat/>
    <w:rsid w:val="00090D9C"/>
    <w:pPr>
      <w:bidi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Char2">
    <w:name w:val="العنوان Char"/>
    <w:basedOn w:val="a0"/>
    <w:link w:val="a7"/>
    <w:rsid w:val="00090D9C"/>
    <w:rPr>
      <w:rFonts w:ascii="Times New Roman" w:eastAsia="Times New Roman" w:hAnsi="Times New Roman" w:cs="Times New Roman"/>
      <w:b/>
      <w:bCs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575;&#1604;&#1608;&#1585;&#1602;%20&#1575;&#1604;&#1585;&#1587;&#1605;&#1610;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الورق الرسمي </Template>
  <TotalTime>1</TotalTime>
  <Pages>1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askar</dc:creator>
  <cp:lastModifiedBy>Ibrahim sulaiman alhewemil</cp:lastModifiedBy>
  <cp:revision>2</cp:revision>
  <cp:lastPrinted>2017-02-05T10:32:00Z</cp:lastPrinted>
  <dcterms:created xsi:type="dcterms:W3CDTF">2019-09-11T05:30:00Z</dcterms:created>
  <dcterms:modified xsi:type="dcterms:W3CDTF">2019-09-11T05:30:00Z</dcterms:modified>
</cp:coreProperties>
</file>